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9180"/>
      </w:tblGrid>
      <w:tr w:rsidR="005B624C" w:rsidTr="00F737FC">
        <w:trPr>
          <w:cantSplit/>
          <w:trHeight w:hRule="exact" w:val="1180"/>
          <w:jc w:val="center"/>
        </w:trPr>
        <w:tc>
          <w:tcPr>
            <w:tcW w:w="900" w:type="dxa"/>
            <w:shd w:val="clear" w:color="auto" w:fill="FF0000"/>
            <w:textDirection w:val="tbRl"/>
            <w:vAlign w:val="center"/>
          </w:tcPr>
          <w:p w:rsidR="005B624C" w:rsidRPr="00F737FC" w:rsidRDefault="002A052A" w:rsidP="00551334">
            <w:pPr>
              <w:pStyle w:val="ScheduleTitle"/>
              <w:ind w:left="113" w:right="113"/>
              <w:rPr>
                <w:color w:val="D9D9D9" w:themeColor="background1" w:themeShade="D9"/>
                <w:sz w:val="32"/>
                <w:szCs w:val="32"/>
              </w:rPr>
            </w:pPr>
            <w:r w:rsidRPr="00F737FC">
              <w:rPr>
                <w:color w:val="D9D9D9" w:themeColor="background1" w:themeShade="D9"/>
                <w:sz w:val="32"/>
                <w:szCs w:val="32"/>
              </w:rPr>
              <w:t>MEMO</w:t>
            </w:r>
            <w:r w:rsidR="00551334">
              <w:rPr>
                <w:color w:val="D9D9D9" w:themeColor="background1" w:themeShade="D9"/>
                <w:sz w:val="32"/>
                <w:szCs w:val="32"/>
              </w:rPr>
              <w:t>7</w:t>
            </w:r>
          </w:p>
        </w:tc>
        <w:tc>
          <w:tcPr>
            <w:tcW w:w="9180" w:type="dxa"/>
            <w:shd w:val="clear" w:color="auto" w:fill="000000" w:themeFill="text1"/>
            <w:vAlign w:val="center"/>
          </w:tcPr>
          <w:p w:rsidR="007946E9" w:rsidRPr="00F737FC" w:rsidRDefault="007946E9" w:rsidP="00826000">
            <w:pPr>
              <w:pStyle w:val="ScheduleTitle"/>
              <w:rPr>
                <w:color w:val="D9D9D9" w:themeColor="background1" w:themeShade="D9"/>
              </w:rPr>
            </w:pPr>
            <w:r w:rsidRPr="00F737FC">
              <w:rPr>
                <w:color w:val="D9D9D9" w:themeColor="background1" w:themeShade="D9"/>
              </w:rPr>
              <w:t>KOLEJ ASA</w:t>
            </w:r>
          </w:p>
          <w:p w:rsidR="005B624C" w:rsidRPr="00F737FC" w:rsidRDefault="007946E9" w:rsidP="00826000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  <w:r w:rsidRPr="00F737FC">
              <w:rPr>
                <w:color w:val="D9D9D9" w:themeColor="background1" w:themeShade="D9"/>
              </w:rPr>
              <w:t xml:space="preserve"> </w:t>
            </w:r>
            <w:r w:rsidRPr="00F737FC">
              <w:rPr>
                <w:color w:val="D9D9D9" w:themeColor="background1" w:themeShade="D9"/>
                <w:sz w:val="40"/>
                <w:szCs w:val="40"/>
              </w:rPr>
              <w:t xml:space="preserve">FEE REMINDER </w:t>
            </w:r>
            <w:r w:rsidR="001D3A92">
              <w:rPr>
                <w:color w:val="D9D9D9" w:themeColor="background1" w:themeShade="D9"/>
                <w:sz w:val="40"/>
                <w:szCs w:val="40"/>
              </w:rPr>
              <w:t>JUNE</w:t>
            </w:r>
            <w:r w:rsidRPr="00F737FC">
              <w:rPr>
                <w:color w:val="D9D9D9" w:themeColor="background1" w:themeShade="D9"/>
                <w:sz w:val="40"/>
                <w:szCs w:val="40"/>
              </w:rPr>
              <w:t xml:space="preserve"> 201</w:t>
            </w:r>
            <w:r w:rsidR="00551334">
              <w:rPr>
                <w:color w:val="D9D9D9" w:themeColor="background1" w:themeShade="D9"/>
                <w:sz w:val="40"/>
                <w:szCs w:val="40"/>
              </w:rPr>
              <w:t>9</w:t>
            </w:r>
          </w:p>
          <w:p w:rsidR="007946E9" w:rsidRPr="00F737FC" w:rsidRDefault="007946E9" w:rsidP="00826000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</w:p>
          <w:p w:rsidR="007946E9" w:rsidRPr="00F737FC" w:rsidRDefault="007946E9" w:rsidP="00826000">
            <w:pPr>
              <w:pStyle w:val="ScheduleTitle"/>
              <w:rPr>
                <w:color w:val="D9D9D9" w:themeColor="background1" w:themeShade="D9"/>
              </w:rPr>
            </w:pPr>
          </w:p>
        </w:tc>
      </w:tr>
    </w:tbl>
    <w:p w:rsidR="005B624C" w:rsidRDefault="007946E9" w:rsidP="007946E9">
      <w:pPr>
        <w:jc w:val="center"/>
        <w:rPr>
          <w:rFonts w:ascii="Century Gothic" w:hAnsi="Century Gothic"/>
          <w:b/>
          <w:sz w:val="32"/>
          <w:szCs w:val="32"/>
        </w:rPr>
      </w:pPr>
      <w:r w:rsidRPr="0023651E">
        <w:rPr>
          <w:rFonts w:ascii="Century Gothic" w:hAnsi="Century Gothic"/>
          <w:b/>
          <w:sz w:val="32"/>
          <w:szCs w:val="32"/>
        </w:rPr>
        <w:t>KINDLY SEE MDM. SHEILA FROM FINANCE DEPARTMENT</w:t>
      </w:r>
      <w:r w:rsidR="004B2080">
        <w:rPr>
          <w:rFonts w:ascii="Century Gothic" w:hAnsi="Century Gothic"/>
          <w:b/>
          <w:sz w:val="32"/>
          <w:szCs w:val="32"/>
        </w:rPr>
        <w:t xml:space="preserve"> TO SETTLE FEES DUE</w:t>
      </w:r>
    </w:p>
    <w:p w:rsidR="00B51BE4" w:rsidRDefault="00B51BE4" w:rsidP="007946E9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(TO AVOID BEING BARRED FROM EXAM)</w:t>
      </w:r>
    </w:p>
    <w:p w:rsidR="00B95C24" w:rsidRPr="0023651E" w:rsidRDefault="00B95C24" w:rsidP="007946E9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Please also take note that unsettled fees, the student exam results would NOT be presented in Exam Board Meetings which will delay your graduation dates.</w:t>
      </w:r>
    </w:p>
    <w:tbl>
      <w:tblPr>
        <w:tblStyle w:val="TableGrid"/>
        <w:tblW w:w="8798" w:type="dxa"/>
        <w:jc w:val="center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358"/>
        <w:gridCol w:w="3942"/>
        <w:gridCol w:w="422"/>
        <w:gridCol w:w="4076"/>
      </w:tblGrid>
      <w:tr w:rsidR="007946E9" w:rsidRPr="00F737FC" w:rsidTr="00081478">
        <w:trPr>
          <w:trHeight w:hRule="exact" w:val="789"/>
          <w:jc w:val="center"/>
        </w:trPr>
        <w:tc>
          <w:tcPr>
            <w:tcW w:w="358" w:type="dxa"/>
            <w:shd w:val="clear" w:color="auto" w:fill="8BA50B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7946E9" w:rsidRPr="00F737FC" w:rsidRDefault="007946E9" w:rsidP="00C35972">
            <w:pPr>
              <w:pStyle w:val="DayoftheWeek"/>
              <w:rPr>
                <w:b/>
              </w:rPr>
            </w:pPr>
          </w:p>
        </w:tc>
        <w:tc>
          <w:tcPr>
            <w:tcW w:w="3942" w:type="dxa"/>
            <w:shd w:val="clear" w:color="auto" w:fill="8BA50B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7946E9" w:rsidRPr="00F737FC" w:rsidRDefault="007946E9" w:rsidP="00C35972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BBA (FINANCE)</w:t>
            </w:r>
          </w:p>
        </w:tc>
        <w:tc>
          <w:tcPr>
            <w:tcW w:w="422" w:type="dxa"/>
            <w:shd w:val="clear" w:color="auto" w:fill="FF0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7946E9" w:rsidRPr="00F737FC" w:rsidRDefault="007946E9" w:rsidP="00C35972">
            <w:pPr>
              <w:pStyle w:val="DayoftheWeek"/>
              <w:rPr>
                <w:b/>
                <w:color w:val="294353" w:themeColor="text2"/>
              </w:rPr>
            </w:pPr>
          </w:p>
        </w:tc>
        <w:tc>
          <w:tcPr>
            <w:tcW w:w="4076" w:type="dxa"/>
            <w:shd w:val="clear" w:color="auto" w:fill="FF0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7946E9" w:rsidRPr="00F737FC" w:rsidRDefault="007946E9" w:rsidP="00C35972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BBA (INTERNATIONAL BUSINESS)</w:t>
            </w:r>
          </w:p>
        </w:tc>
      </w:tr>
      <w:tr w:rsidR="00FC4EB2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FC4EB2" w:rsidRPr="00F737FC" w:rsidRDefault="00FC4EB2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DCEAA" w:themeFill="accent4"/>
            <w:vAlign w:val="center"/>
          </w:tcPr>
          <w:p w:rsidR="00FC4EB2" w:rsidRPr="00F737FC" w:rsidRDefault="00FC4EB2" w:rsidP="00C35972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422" w:type="dxa"/>
            <w:shd w:val="clear" w:color="auto" w:fill="auto"/>
            <w:vAlign w:val="center"/>
          </w:tcPr>
          <w:p w:rsidR="00FC4EB2" w:rsidRPr="00F737FC" w:rsidRDefault="00FC4EB2" w:rsidP="007946E9">
            <w:pPr>
              <w:pStyle w:val="Time"/>
              <w:jc w:val="center"/>
              <w:rPr>
                <w:b/>
              </w:rPr>
            </w:pPr>
          </w:p>
        </w:tc>
        <w:tc>
          <w:tcPr>
            <w:tcW w:w="4076" w:type="dxa"/>
            <w:shd w:val="clear" w:color="auto" w:fill="FDCEAA" w:themeFill="accent4"/>
            <w:vAlign w:val="center"/>
          </w:tcPr>
          <w:p w:rsidR="00FC4EB2" w:rsidRPr="00F737FC" w:rsidRDefault="00FC4EB2" w:rsidP="00C35972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94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B6ED3" w:rsidRDefault="00B95C24" w:rsidP="00C35972">
            <w:pPr>
              <w:rPr>
                <w:rFonts w:ascii="Century Gothic" w:eastAsia="Times New Roman" w:hAnsi="Century Gothic" w:cs="Calibri"/>
                <w:b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7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VIMALARUBAN SHOUNDARAJU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31C75" w:rsidRDefault="00B95C24">
            <w:pPr>
              <w:rPr>
                <w:rFonts w:ascii="Century Gothic" w:hAnsi="Century Gothic" w:cs="Calibri"/>
                <w:b/>
                <w:sz w:val="22"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SURENDIRAN VEERAMALAI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94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31C75" w:rsidRDefault="00B95C24">
            <w:pPr>
              <w:rPr>
                <w:rFonts w:ascii="Century Gothic" w:hAnsi="Century Gothic" w:cs="Calibri"/>
                <w:b/>
                <w:sz w:val="22"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07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SATHIYA MAKANDERAN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B6ED3" w:rsidRDefault="00B95C24" w:rsidP="00C35972">
            <w:pPr>
              <w:rPr>
                <w:rFonts w:ascii="Century Gothic" w:eastAsia="Times New Roman" w:hAnsi="Century Gothic" w:cs="Calibri"/>
                <w:b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JUMELI BINJOMONIT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94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B6ED3" w:rsidRDefault="00B95C24" w:rsidP="00C35972">
            <w:pPr>
              <w:rPr>
                <w:rFonts w:ascii="Century Gothic" w:eastAsia="Times New Roman" w:hAnsi="Century Gothic" w:cs="Calibri"/>
                <w:b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ROLLAND MORINOS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LEE YEONG MIN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WELLORINCE WILIS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NANTHAKUMARAN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KHAIRI BIN KAHAR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KHALID ASOGAN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MOHD AMIRUDDIN ROSDI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WILFRED ANAK JABUN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HANIF JUMEN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YUGENTHIRAN RAMIAH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MD AIMAN FATIHI BIN ABD RALIM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WAN ZHI HENG</w:t>
            </w: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</w:tr>
      <w:tr w:rsidR="00B95C24" w:rsidRPr="00F737FC" w:rsidTr="00081478">
        <w:trPr>
          <w:trHeight w:hRule="exact" w:val="317"/>
          <w:jc w:val="center"/>
        </w:trPr>
        <w:tc>
          <w:tcPr>
            <w:tcW w:w="358" w:type="dxa"/>
            <w:vAlign w:val="center"/>
          </w:tcPr>
          <w:p w:rsidR="00B95C24" w:rsidRPr="00F737FC" w:rsidRDefault="00B95C24" w:rsidP="00C35972">
            <w:pPr>
              <w:pStyle w:val="Time"/>
              <w:rPr>
                <w:b/>
              </w:rPr>
            </w:pPr>
          </w:p>
        </w:tc>
        <w:tc>
          <w:tcPr>
            <w:tcW w:w="394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C35972">
            <w:pPr>
              <w:rPr>
                <w:rFonts w:ascii="Century Gothic" w:eastAsia="Times New Roman" w:hAnsi="Century Gothic" w:cs="Calibri"/>
                <w:b/>
              </w:rPr>
            </w:pPr>
          </w:p>
        </w:tc>
        <w:tc>
          <w:tcPr>
            <w:tcW w:w="422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</w:tr>
    </w:tbl>
    <w:p w:rsidR="00081478" w:rsidRDefault="00081478"/>
    <w:tbl>
      <w:tblPr>
        <w:tblStyle w:val="TableGrid"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9180"/>
      </w:tblGrid>
      <w:tr w:rsidR="002A052A" w:rsidTr="00BB6ED3">
        <w:trPr>
          <w:cantSplit/>
          <w:trHeight w:hRule="exact" w:val="1180"/>
          <w:jc w:val="center"/>
        </w:trPr>
        <w:tc>
          <w:tcPr>
            <w:tcW w:w="900" w:type="dxa"/>
            <w:shd w:val="clear" w:color="auto" w:fill="FF0000"/>
            <w:textDirection w:val="tbRl"/>
            <w:vAlign w:val="center"/>
          </w:tcPr>
          <w:p w:rsidR="002A052A" w:rsidRPr="00BB6ED3" w:rsidRDefault="002A052A" w:rsidP="00CC4BA1">
            <w:pPr>
              <w:pStyle w:val="ScheduleTitle"/>
              <w:ind w:left="113" w:right="113"/>
              <w:rPr>
                <w:color w:val="D9D9D9" w:themeColor="background1" w:themeShade="D9"/>
                <w:sz w:val="32"/>
                <w:szCs w:val="32"/>
              </w:rPr>
            </w:pPr>
            <w:r w:rsidRPr="00BB6ED3">
              <w:rPr>
                <w:color w:val="D9D9D9" w:themeColor="background1" w:themeShade="D9"/>
                <w:sz w:val="32"/>
                <w:szCs w:val="32"/>
              </w:rPr>
              <w:lastRenderedPageBreak/>
              <w:t>MEMO</w:t>
            </w:r>
            <w:r w:rsidR="00CC4BA1">
              <w:rPr>
                <w:color w:val="D9D9D9" w:themeColor="background1" w:themeShade="D9"/>
                <w:sz w:val="32"/>
                <w:szCs w:val="32"/>
              </w:rPr>
              <w:t>7</w:t>
            </w:r>
          </w:p>
        </w:tc>
        <w:tc>
          <w:tcPr>
            <w:tcW w:w="9180" w:type="dxa"/>
            <w:shd w:val="clear" w:color="auto" w:fill="000000" w:themeFill="text1"/>
            <w:vAlign w:val="center"/>
          </w:tcPr>
          <w:p w:rsidR="002A052A" w:rsidRPr="00BB6ED3" w:rsidRDefault="002A052A" w:rsidP="00C35972">
            <w:pPr>
              <w:pStyle w:val="ScheduleTitle"/>
              <w:rPr>
                <w:color w:val="D9D9D9" w:themeColor="background1" w:themeShade="D9"/>
              </w:rPr>
            </w:pPr>
            <w:r w:rsidRPr="00BB6ED3">
              <w:rPr>
                <w:color w:val="D9D9D9" w:themeColor="background1" w:themeShade="D9"/>
              </w:rPr>
              <w:t>KOLEJ ASA</w:t>
            </w:r>
          </w:p>
          <w:p w:rsidR="002A052A" w:rsidRPr="00BB6ED3" w:rsidRDefault="002A052A" w:rsidP="00C35972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  <w:r w:rsidRPr="00BB6ED3">
              <w:rPr>
                <w:color w:val="D9D9D9" w:themeColor="background1" w:themeShade="D9"/>
              </w:rPr>
              <w:t xml:space="preserve"> </w:t>
            </w:r>
            <w:r w:rsidRPr="00BB6ED3">
              <w:rPr>
                <w:color w:val="D9D9D9" w:themeColor="background1" w:themeShade="D9"/>
                <w:sz w:val="40"/>
                <w:szCs w:val="40"/>
              </w:rPr>
              <w:t xml:space="preserve">FEE REMINDER </w:t>
            </w:r>
            <w:r w:rsidR="001D3A92">
              <w:rPr>
                <w:color w:val="D9D9D9" w:themeColor="background1" w:themeShade="D9"/>
                <w:sz w:val="40"/>
                <w:szCs w:val="40"/>
              </w:rPr>
              <w:t>JUNE</w:t>
            </w:r>
            <w:r w:rsidRPr="00BB6ED3">
              <w:rPr>
                <w:color w:val="D9D9D9" w:themeColor="background1" w:themeShade="D9"/>
                <w:sz w:val="40"/>
                <w:szCs w:val="40"/>
              </w:rPr>
              <w:t xml:space="preserve"> 201</w:t>
            </w:r>
            <w:r w:rsidR="00CC4BA1">
              <w:rPr>
                <w:color w:val="D9D9D9" w:themeColor="background1" w:themeShade="D9"/>
                <w:sz w:val="40"/>
                <w:szCs w:val="40"/>
              </w:rPr>
              <w:t>9</w:t>
            </w:r>
          </w:p>
          <w:p w:rsidR="002A052A" w:rsidRPr="00BB6ED3" w:rsidRDefault="002A052A" w:rsidP="00C35972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</w:p>
          <w:p w:rsidR="002A052A" w:rsidRPr="00BB6ED3" w:rsidRDefault="002A052A" w:rsidP="00C35972">
            <w:pPr>
              <w:pStyle w:val="ScheduleTitle"/>
              <w:rPr>
                <w:color w:val="D9D9D9" w:themeColor="background1" w:themeShade="D9"/>
              </w:rPr>
            </w:pPr>
          </w:p>
        </w:tc>
      </w:tr>
    </w:tbl>
    <w:p w:rsidR="002A052A" w:rsidRDefault="002A052A" w:rsidP="002A052A">
      <w:pPr>
        <w:jc w:val="center"/>
        <w:rPr>
          <w:rFonts w:ascii="Century Gothic" w:hAnsi="Century Gothic"/>
          <w:b/>
          <w:sz w:val="32"/>
          <w:szCs w:val="32"/>
        </w:rPr>
      </w:pPr>
      <w:r w:rsidRPr="0023651E">
        <w:rPr>
          <w:rFonts w:ascii="Century Gothic" w:hAnsi="Century Gothic"/>
          <w:b/>
          <w:sz w:val="32"/>
          <w:szCs w:val="32"/>
        </w:rPr>
        <w:t>KINDLY SEE MDM. SHEILA FROM FINANCE DEPARTMENT</w:t>
      </w:r>
      <w:r w:rsidR="004B2080">
        <w:rPr>
          <w:rFonts w:ascii="Century Gothic" w:hAnsi="Century Gothic"/>
          <w:b/>
          <w:sz w:val="32"/>
          <w:szCs w:val="32"/>
        </w:rPr>
        <w:t xml:space="preserve"> TO SETTLE FEES DUE</w:t>
      </w:r>
    </w:p>
    <w:p w:rsidR="00B51BE4" w:rsidRDefault="00B51BE4" w:rsidP="00B51BE4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(TO AVOID BEING BARRED FROM EXAM)</w:t>
      </w:r>
    </w:p>
    <w:p w:rsidR="00B95C24" w:rsidRPr="0023651E" w:rsidRDefault="00B95C24" w:rsidP="00B95C24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Please also take note that unsettled fees, the student exam results would NOT be presented in Exam Board Meetings which will delay your graduation dates.</w:t>
      </w:r>
    </w:p>
    <w:tbl>
      <w:tblPr>
        <w:tblStyle w:val="TableGrid"/>
        <w:tblW w:w="8812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60"/>
        <w:gridCol w:w="3806"/>
        <w:gridCol w:w="416"/>
        <w:gridCol w:w="4230"/>
      </w:tblGrid>
      <w:tr w:rsidR="00B95C24" w:rsidRPr="00F737FC" w:rsidTr="00B95C24">
        <w:trPr>
          <w:trHeight w:hRule="exact" w:val="771"/>
        </w:trPr>
        <w:tc>
          <w:tcPr>
            <w:tcW w:w="360" w:type="dxa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</w:p>
        </w:tc>
        <w:tc>
          <w:tcPr>
            <w:tcW w:w="3806" w:type="dxa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EXECUTIVE DIPLOMA IN USINESS MANAGEMENT</w:t>
            </w: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DIPLOMA IN ACCOUNTING</w:t>
            </w: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3806" w:type="dxa"/>
          </w:tcPr>
          <w:p w:rsidR="00B95C24" w:rsidRPr="00F737FC" w:rsidRDefault="00B95C24" w:rsidP="00FD6216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PREVINA A/P REVICHANKER</w:t>
            </w:r>
          </w:p>
        </w:tc>
        <w:tc>
          <w:tcPr>
            <w:tcW w:w="416" w:type="dxa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B95C24" w:rsidRPr="00F31C75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JEYALECTHUMY SIVAGURU</w:t>
            </w:r>
          </w:p>
        </w:tc>
        <w:tc>
          <w:tcPr>
            <w:tcW w:w="416" w:type="dxa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B95C24" w:rsidRPr="00F31C75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BB6ED3" w:rsidRDefault="00B95C24" w:rsidP="00FD6216">
            <w:pPr>
              <w:pStyle w:val="Tim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YASHINE BALASH</w:t>
            </w:r>
          </w:p>
        </w:tc>
        <w:tc>
          <w:tcPr>
            <w:tcW w:w="416" w:type="dxa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B95C24" w:rsidRPr="00F31C75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F31C75" w:rsidRDefault="00B95C24" w:rsidP="00FD6216">
            <w:pPr>
              <w:pStyle w:val="Time"/>
              <w:rPr>
                <w:b/>
                <w:sz w:val="24"/>
                <w:szCs w:val="24"/>
              </w:rPr>
            </w:pPr>
            <w:r w:rsidRPr="00F31C7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THIVYA SUKUMARAN</w:t>
            </w: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NameNumber"/>
              <w:rPr>
                <w:b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F31C75" w:rsidRDefault="00B95C24" w:rsidP="00FD6216">
            <w:pPr>
              <w:pStyle w:val="Time"/>
              <w:rPr>
                <w:b/>
                <w:sz w:val="24"/>
                <w:szCs w:val="24"/>
              </w:rPr>
            </w:pPr>
            <w:r w:rsidRPr="00F31C7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LOGESWARY VENGADASALAM</w:t>
            </w: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NameNumber"/>
              <w:rPr>
                <w:b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F31C75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NameNumber"/>
              <w:rPr>
                <w:b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F31C75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NameNumber"/>
              <w:rPr>
                <w:b/>
              </w:rPr>
            </w:pPr>
          </w:p>
        </w:tc>
      </w:tr>
      <w:tr w:rsidR="00B95C24" w:rsidRPr="00F737FC" w:rsidTr="00B95C24">
        <w:trPr>
          <w:trHeight w:hRule="exact" w:val="317"/>
        </w:trPr>
        <w:tc>
          <w:tcPr>
            <w:tcW w:w="360" w:type="dxa"/>
          </w:tcPr>
          <w:p w:rsidR="00B95C24" w:rsidRPr="00F31C75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</w:tcPr>
          <w:p w:rsidR="00B95C24" w:rsidRDefault="00B95C24" w:rsidP="00FD6216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  <w:tc>
          <w:tcPr>
            <w:tcW w:w="416" w:type="dxa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</w:tcPr>
          <w:p w:rsidR="00B95C24" w:rsidRPr="00F737FC" w:rsidRDefault="00B95C24" w:rsidP="00FD6216">
            <w:pPr>
              <w:pStyle w:val="NameNumber"/>
              <w:rPr>
                <w:b/>
              </w:rPr>
            </w:pPr>
          </w:p>
        </w:tc>
      </w:tr>
      <w:tr w:rsidR="00FC4EB2" w:rsidRPr="00F737FC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771"/>
          <w:jc w:val="center"/>
        </w:trPr>
        <w:tc>
          <w:tcPr>
            <w:tcW w:w="360" w:type="dxa"/>
            <w:shd w:val="clear" w:color="auto" w:fill="FFC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FC4EB2" w:rsidRPr="00F737FC" w:rsidRDefault="00FC4EB2" w:rsidP="00C35972">
            <w:pPr>
              <w:pStyle w:val="DayoftheWeek"/>
              <w:rPr>
                <w:b/>
              </w:rPr>
            </w:pPr>
          </w:p>
        </w:tc>
        <w:tc>
          <w:tcPr>
            <w:tcW w:w="3806" w:type="dxa"/>
            <w:shd w:val="clear" w:color="auto" w:fill="FFC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FC4EB2" w:rsidRPr="00F737FC" w:rsidRDefault="00FC4EB2" w:rsidP="00C35972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DIPLOMA IN MANAGEMENT</w:t>
            </w:r>
          </w:p>
        </w:tc>
        <w:tc>
          <w:tcPr>
            <w:tcW w:w="416" w:type="dxa"/>
            <w:shd w:val="clear" w:color="auto" w:fill="987D9A" w:themeFill="accent5" w:themeFillTint="99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FC4EB2" w:rsidRPr="00F737FC" w:rsidRDefault="00FC4EB2" w:rsidP="00C35972">
            <w:pPr>
              <w:pStyle w:val="DayoftheWeek"/>
              <w:rPr>
                <w:b/>
              </w:rPr>
            </w:pPr>
          </w:p>
        </w:tc>
        <w:tc>
          <w:tcPr>
            <w:tcW w:w="4230" w:type="dxa"/>
            <w:shd w:val="clear" w:color="auto" w:fill="987D9A" w:themeFill="accent5" w:themeFillTint="99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FC4EB2" w:rsidRPr="00F737FC" w:rsidRDefault="00081478" w:rsidP="00C35972">
            <w:pPr>
              <w:pStyle w:val="DayoftheWeek"/>
              <w:rPr>
                <w:b/>
              </w:rPr>
            </w:pPr>
            <w:r>
              <w:rPr>
                <w:b/>
              </w:rPr>
              <w:t>DIPLOMA IN I.T.</w:t>
            </w:r>
          </w:p>
        </w:tc>
      </w:tr>
      <w:tr w:rsidR="00FC4EB2" w:rsidRPr="00F737FC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FC4EB2" w:rsidRPr="00F737FC" w:rsidRDefault="00FC4EB2" w:rsidP="00C35972">
            <w:pPr>
              <w:pStyle w:val="Time"/>
              <w:rPr>
                <w:b/>
              </w:rPr>
            </w:pPr>
          </w:p>
        </w:tc>
        <w:tc>
          <w:tcPr>
            <w:tcW w:w="3806" w:type="dxa"/>
            <w:shd w:val="clear" w:color="auto" w:fill="EB4960" w:themeFill="accent2"/>
            <w:vAlign w:val="center"/>
          </w:tcPr>
          <w:p w:rsidR="00FC4EB2" w:rsidRPr="00F737FC" w:rsidRDefault="00FC4EB2" w:rsidP="00C35972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416" w:type="dxa"/>
            <w:vAlign w:val="center"/>
          </w:tcPr>
          <w:p w:rsidR="00FC4EB2" w:rsidRPr="00F737FC" w:rsidRDefault="00FC4EB2" w:rsidP="00C35972">
            <w:pPr>
              <w:pStyle w:val="Time"/>
              <w:rPr>
                <w:b/>
              </w:rPr>
            </w:pPr>
          </w:p>
        </w:tc>
        <w:tc>
          <w:tcPr>
            <w:tcW w:w="4230" w:type="dxa"/>
            <w:shd w:val="clear" w:color="auto" w:fill="EB4960" w:themeFill="accent2"/>
            <w:vAlign w:val="center"/>
          </w:tcPr>
          <w:p w:rsidR="00FC4EB2" w:rsidRPr="00F737FC" w:rsidRDefault="00FC4EB2" w:rsidP="00C35972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081478" w:rsidRPr="00BB6ED3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081478" w:rsidRPr="00BB6ED3" w:rsidRDefault="00081478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081478" w:rsidRPr="00081478" w:rsidRDefault="001D3A92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>
              <w:rPr>
                <w:rFonts w:ascii="Century Gothic" w:hAnsi="Century Gothic" w:cs="Calibri"/>
                <w:b/>
                <w:color w:val="000000"/>
                <w:sz w:val="22"/>
              </w:rPr>
              <w:t>NUR FARAH ARINA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081478" w:rsidRPr="00BB6ED3" w:rsidRDefault="00081478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081478" w:rsidRPr="00081478" w:rsidRDefault="00081478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  <w:tr w:rsidR="00B95C24" w:rsidRPr="00BB6ED3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BB6ED3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B95C24">
              <w:rPr>
                <w:rFonts w:ascii="Century Gothic" w:hAnsi="Century Gothic" w:cs="Calibri"/>
                <w:b/>
                <w:color w:val="000000"/>
                <w:sz w:val="22"/>
              </w:rPr>
              <w:t>KOGILA DARSHINY CHANDRAN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B95C24" w:rsidRPr="00BB6ED3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BB6ED3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GAYATRY VAHVILLE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B95C24" w:rsidRPr="00BB6ED3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BB6ED3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0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DARSHINI SURESH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B95C24" w:rsidRPr="00D50A1D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D50A1D" w:rsidRDefault="00B95C24" w:rsidP="00C35972">
            <w:pPr>
              <w:pStyle w:val="Tim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MUHAMMAD HUSAINI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D50A1D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B95C24" w:rsidRPr="00F737FC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F31C75" w:rsidRDefault="00B95C24" w:rsidP="00AD4B6F">
            <w:pPr>
              <w:pStyle w:val="Tim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B95C24">
              <w:rPr>
                <w:rFonts w:ascii="Century Gothic" w:hAnsi="Century Gothic" w:cs="Calibri"/>
                <w:b/>
                <w:color w:val="000000"/>
                <w:sz w:val="22"/>
              </w:rPr>
              <w:t>KRUBASHINI CHOMACHONDRAM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F31C75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B95C24" w:rsidRPr="00F737FC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F31C75" w:rsidRDefault="00B95C24" w:rsidP="00C35972">
            <w:pPr>
              <w:pStyle w:val="Tim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DEVAMALAR SUBRAMANIAM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F31C75" w:rsidRDefault="00B95C24" w:rsidP="00C35972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F737FC" w:rsidRDefault="00B95C24" w:rsidP="00C35972">
            <w:pPr>
              <w:pStyle w:val="NameNumber"/>
              <w:rPr>
                <w:b/>
              </w:rPr>
            </w:pPr>
          </w:p>
        </w:tc>
      </w:tr>
      <w:tr w:rsidR="00A335C9" w:rsidRPr="00F737FC" w:rsidTr="00B95C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62" w:type="dxa"/>
            <w:right w:w="115" w:type="dxa"/>
          </w:tblCellMar>
        </w:tblPrEx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A335C9" w:rsidRPr="00F737FC" w:rsidRDefault="00A335C9" w:rsidP="00C35972">
            <w:pPr>
              <w:pStyle w:val="Time"/>
              <w:rPr>
                <w:b/>
              </w:rPr>
            </w:pP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A335C9" w:rsidRPr="00F737FC" w:rsidRDefault="00A335C9" w:rsidP="00C35972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A335C9" w:rsidRPr="00F737FC" w:rsidRDefault="00A335C9" w:rsidP="00C35972">
            <w:pPr>
              <w:pStyle w:val="Time"/>
              <w:jc w:val="center"/>
              <w:rPr>
                <w:b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:rsidR="00A335C9" w:rsidRPr="00F737FC" w:rsidRDefault="00A335C9" w:rsidP="00C35972">
            <w:pPr>
              <w:pStyle w:val="NameNumber"/>
              <w:rPr>
                <w:b/>
              </w:rPr>
            </w:pPr>
          </w:p>
        </w:tc>
      </w:tr>
    </w:tbl>
    <w:p w:rsidR="00FC4EB2" w:rsidRDefault="00FC4EB2"/>
    <w:p w:rsidR="00B95C24" w:rsidRDefault="00B95C24"/>
    <w:p w:rsidR="00B95C24" w:rsidRDefault="00B95C24"/>
    <w:p w:rsidR="00B95C24" w:rsidRDefault="00B95C24"/>
    <w:p w:rsidR="00B95C24" w:rsidRDefault="00B95C24"/>
    <w:tbl>
      <w:tblPr>
        <w:tblStyle w:val="TableGrid"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9180"/>
      </w:tblGrid>
      <w:tr w:rsidR="00B95C24" w:rsidTr="00FD6216">
        <w:trPr>
          <w:cantSplit/>
          <w:trHeight w:hRule="exact" w:val="1180"/>
          <w:jc w:val="center"/>
        </w:trPr>
        <w:tc>
          <w:tcPr>
            <w:tcW w:w="900" w:type="dxa"/>
            <w:shd w:val="clear" w:color="auto" w:fill="FF0000"/>
            <w:textDirection w:val="tbRl"/>
            <w:vAlign w:val="center"/>
          </w:tcPr>
          <w:p w:rsidR="00B95C24" w:rsidRPr="00BB6ED3" w:rsidRDefault="00B95C24" w:rsidP="00FD6216">
            <w:pPr>
              <w:pStyle w:val="ScheduleTitle"/>
              <w:ind w:left="113" w:right="113"/>
              <w:rPr>
                <w:color w:val="D9D9D9" w:themeColor="background1" w:themeShade="D9"/>
                <w:sz w:val="32"/>
                <w:szCs w:val="32"/>
              </w:rPr>
            </w:pPr>
            <w:r w:rsidRPr="00BB6ED3">
              <w:rPr>
                <w:color w:val="D9D9D9" w:themeColor="background1" w:themeShade="D9"/>
                <w:sz w:val="32"/>
                <w:szCs w:val="32"/>
              </w:rPr>
              <w:lastRenderedPageBreak/>
              <w:t>MEMO</w:t>
            </w:r>
            <w:r>
              <w:rPr>
                <w:color w:val="D9D9D9" w:themeColor="background1" w:themeShade="D9"/>
                <w:sz w:val="32"/>
                <w:szCs w:val="32"/>
              </w:rPr>
              <w:t>7</w:t>
            </w:r>
          </w:p>
        </w:tc>
        <w:tc>
          <w:tcPr>
            <w:tcW w:w="9180" w:type="dxa"/>
            <w:shd w:val="clear" w:color="auto" w:fill="000000" w:themeFill="text1"/>
            <w:vAlign w:val="center"/>
          </w:tcPr>
          <w:p w:rsidR="00B95C24" w:rsidRPr="00BB6ED3" w:rsidRDefault="00B95C24" w:rsidP="00FD6216">
            <w:pPr>
              <w:pStyle w:val="ScheduleTitle"/>
              <w:rPr>
                <w:color w:val="D9D9D9" w:themeColor="background1" w:themeShade="D9"/>
              </w:rPr>
            </w:pPr>
            <w:r w:rsidRPr="00BB6ED3">
              <w:rPr>
                <w:color w:val="D9D9D9" w:themeColor="background1" w:themeShade="D9"/>
              </w:rPr>
              <w:t>KOLEJ ASA</w:t>
            </w:r>
          </w:p>
          <w:p w:rsidR="00B95C24" w:rsidRPr="00BB6ED3" w:rsidRDefault="00B95C24" w:rsidP="00FD6216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  <w:r w:rsidRPr="00BB6ED3">
              <w:rPr>
                <w:color w:val="D9D9D9" w:themeColor="background1" w:themeShade="D9"/>
              </w:rPr>
              <w:t xml:space="preserve"> </w:t>
            </w:r>
            <w:r w:rsidRPr="00BB6ED3">
              <w:rPr>
                <w:color w:val="D9D9D9" w:themeColor="background1" w:themeShade="D9"/>
                <w:sz w:val="40"/>
                <w:szCs w:val="40"/>
              </w:rPr>
              <w:t xml:space="preserve">FEE REMINDER </w:t>
            </w:r>
            <w:r>
              <w:rPr>
                <w:color w:val="D9D9D9" w:themeColor="background1" w:themeShade="D9"/>
                <w:sz w:val="40"/>
                <w:szCs w:val="40"/>
              </w:rPr>
              <w:t>JUNE</w:t>
            </w:r>
            <w:r w:rsidRPr="00BB6ED3">
              <w:rPr>
                <w:color w:val="D9D9D9" w:themeColor="background1" w:themeShade="D9"/>
                <w:sz w:val="40"/>
                <w:szCs w:val="40"/>
              </w:rPr>
              <w:t xml:space="preserve"> 201</w:t>
            </w:r>
            <w:r>
              <w:rPr>
                <w:color w:val="D9D9D9" w:themeColor="background1" w:themeShade="D9"/>
                <w:sz w:val="40"/>
                <w:szCs w:val="40"/>
              </w:rPr>
              <w:t>9</w:t>
            </w:r>
          </w:p>
          <w:p w:rsidR="00B95C24" w:rsidRPr="00BB6ED3" w:rsidRDefault="00B95C24" w:rsidP="00FD6216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</w:p>
          <w:p w:rsidR="00B95C24" w:rsidRPr="00BB6ED3" w:rsidRDefault="00B95C24" w:rsidP="00FD6216">
            <w:pPr>
              <w:pStyle w:val="ScheduleTitle"/>
              <w:rPr>
                <w:color w:val="D9D9D9" w:themeColor="background1" w:themeShade="D9"/>
              </w:rPr>
            </w:pPr>
          </w:p>
        </w:tc>
      </w:tr>
    </w:tbl>
    <w:p w:rsidR="00B95C24" w:rsidRDefault="00B95C24" w:rsidP="00B95C24">
      <w:pPr>
        <w:jc w:val="center"/>
        <w:rPr>
          <w:rFonts w:ascii="Century Gothic" w:hAnsi="Century Gothic"/>
          <w:b/>
          <w:sz w:val="32"/>
          <w:szCs w:val="32"/>
        </w:rPr>
      </w:pPr>
      <w:r w:rsidRPr="0023651E">
        <w:rPr>
          <w:rFonts w:ascii="Century Gothic" w:hAnsi="Century Gothic"/>
          <w:b/>
          <w:sz w:val="32"/>
          <w:szCs w:val="32"/>
        </w:rPr>
        <w:t>KINDLY SEE MDM. SHEILA FROM FINANCE DEPARTMENT</w:t>
      </w:r>
      <w:r>
        <w:rPr>
          <w:rFonts w:ascii="Century Gothic" w:hAnsi="Century Gothic"/>
          <w:b/>
          <w:sz w:val="32"/>
          <w:szCs w:val="32"/>
        </w:rPr>
        <w:t xml:space="preserve"> TO SETTLE FEES DUE</w:t>
      </w:r>
    </w:p>
    <w:p w:rsidR="00B95C24" w:rsidRDefault="00B95C24" w:rsidP="00B95C24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(TO AVOID BEING BARRED FROM EXAM)</w:t>
      </w:r>
    </w:p>
    <w:p w:rsidR="00B95C24" w:rsidRPr="0023651E" w:rsidRDefault="00B95C24" w:rsidP="00B95C24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Please also take note that unsettled fees, the student exam results would NOT be presented in Exam Board Meetings which will delay your graduation dates.</w:t>
      </w:r>
    </w:p>
    <w:p w:rsidR="00B95C24" w:rsidRDefault="00B95C24">
      <w:bookmarkStart w:id="0" w:name="_GoBack"/>
      <w:bookmarkEnd w:id="0"/>
    </w:p>
    <w:p w:rsidR="00B95C24" w:rsidRDefault="00B95C24"/>
    <w:tbl>
      <w:tblPr>
        <w:tblStyle w:val="TableGrid"/>
        <w:tblW w:w="8812" w:type="dxa"/>
        <w:jc w:val="center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3806"/>
        <w:gridCol w:w="416"/>
        <w:gridCol w:w="4230"/>
      </w:tblGrid>
      <w:tr w:rsidR="00B95C24" w:rsidRPr="00F737FC" w:rsidTr="00FD6216">
        <w:trPr>
          <w:trHeight w:hRule="exact" w:val="771"/>
          <w:jc w:val="center"/>
        </w:trPr>
        <w:tc>
          <w:tcPr>
            <w:tcW w:w="360" w:type="dxa"/>
            <w:shd w:val="clear" w:color="auto" w:fill="66FF33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</w:p>
        </w:tc>
        <w:tc>
          <w:tcPr>
            <w:tcW w:w="3806" w:type="dxa"/>
            <w:shd w:val="clear" w:color="auto" w:fill="66FF33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CERTIFICATE OF BUSINESS MANAGEMENT</w:t>
            </w:r>
            <w:r>
              <w:rPr>
                <w:b/>
              </w:rPr>
              <w:t xml:space="preserve"> </w:t>
            </w:r>
          </w:p>
        </w:tc>
        <w:tc>
          <w:tcPr>
            <w:tcW w:w="416" w:type="dxa"/>
            <w:shd w:val="clear" w:color="auto" w:fill="FF00FF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</w:p>
        </w:tc>
        <w:tc>
          <w:tcPr>
            <w:tcW w:w="4230" w:type="dxa"/>
            <w:shd w:val="clear" w:color="auto" w:fill="FF00FF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:rsidR="00B95C24" w:rsidRPr="00F737FC" w:rsidRDefault="00B95C24" w:rsidP="00FD6216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JPK</w:t>
            </w:r>
            <w:r>
              <w:rPr>
                <w:b/>
              </w:rPr>
              <w:t xml:space="preserve"> (LEVEL 2 &amp; 3)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3806" w:type="dxa"/>
            <w:shd w:val="clear" w:color="auto" w:fill="EB4960" w:themeFill="accent2"/>
            <w:vAlign w:val="center"/>
          </w:tcPr>
          <w:p w:rsidR="00B95C24" w:rsidRPr="00F737FC" w:rsidRDefault="00B95C24" w:rsidP="00FD6216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416" w:type="dxa"/>
            <w:vAlign w:val="center"/>
          </w:tcPr>
          <w:p w:rsidR="00B95C24" w:rsidRPr="00F737FC" w:rsidRDefault="00B95C24" w:rsidP="00FD6216">
            <w:pPr>
              <w:pStyle w:val="Time"/>
              <w:rPr>
                <w:b/>
              </w:rPr>
            </w:pPr>
          </w:p>
        </w:tc>
        <w:tc>
          <w:tcPr>
            <w:tcW w:w="4230" w:type="dxa"/>
            <w:shd w:val="clear" w:color="auto" w:fill="EB4960" w:themeFill="accent2"/>
            <w:vAlign w:val="center"/>
          </w:tcPr>
          <w:p w:rsidR="00B95C24" w:rsidRPr="00F737FC" w:rsidRDefault="00B95C24" w:rsidP="00FD6216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B95C24" w:rsidRPr="00BB6ED3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CHITRA DEVI A/P KARUPPIAH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THIBA THARESHINY PRAKASH</w:t>
            </w:r>
          </w:p>
        </w:tc>
      </w:tr>
      <w:tr w:rsidR="00B95C24" w:rsidRPr="00BB6ED3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6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B95C24">
              <w:rPr>
                <w:rFonts w:ascii="Century Gothic" w:hAnsi="Century Gothic" w:cs="Calibri"/>
                <w:b/>
                <w:color w:val="000000"/>
                <w:sz w:val="22"/>
              </w:rPr>
              <w:t>MUHAMMAD FARID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BB6ED3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30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ADAM ZAPHIR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891B4A" w:rsidRDefault="00B95C24" w:rsidP="00FD6216">
            <w:pPr>
              <w:pStyle w:val="Time"/>
              <w:rPr>
                <w:b/>
                <w:sz w:val="24"/>
                <w:szCs w:val="24"/>
              </w:rPr>
            </w:pPr>
            <w:r w:rsidRPr="00891B4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B95C24">
              <w:rPr>
                <w:rFonts w:ascii="Century Gothic" w:hAnsi="Century Gothic" w:cs="Calibri"/>
                <w:b/>
                <w:color w:val="000000"/>
                <w:sz w:val="22"/>
              </w:rPr>
              <w:t>CHONG CHEE HOU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367577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36757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MONISHA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891B4A" w:rsidRDefault="00B95C24" w:rsidP="00FD6216">
            <w:pPr>
              <w:pStyle w:val="Time"/>
              <w:rPr>
                <w:b/>
                <w:sz w:val="24"/>
                <w:szCs w:val="24"/>
              </w:rPr>
            </w:pPr>
            <w:r w:rsidRPr="00891B4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B95C24">
              <w:rPr>
                <w:rFonts w:ascii="Century Gothic" w:hAnsi="Century Gothic" w:cs="Calibri"/>
                <w:b/>
                <w:color w:val="000000"/>
                <w:sz w:val="22"/>
              </w:rPr>
              <w:t>SURIADEVAN MURUGAN</w:t>
            </w: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367577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JAYASHREE SUPUMARAN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891B4A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 w:rsidP="00FD6216">
            <w:pPr>
              <w:rPr>
                <w:rFonts w:ascii="Century Gothic" w:hAnsi="Century Gothic" w:cs="Calibri"/>
                <w:sz w:val="22"/>
              </w:rPr>
            </w:pP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367577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ANDREA STEPHANIE DOAA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891B4A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Default="00B95C24" w:rsidP="00FD6216">
            <w:pPr>
              <w:rPr>
                <w:rFonts w:ascii="Century Gothic" w:hAnsi="Century Gothic" w:cs="Calibri"/>
                <w:color w:val="000000"/>
                <w:sz w:val="22"/>
              </w:rPr>
            </w:pP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367577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B95C24">
              <w:rPr>
                <w:rFonts w:ascii="Century Gothic" w:hAnsi="Century Gothic" w:cs="Calibri"/>
                <w:b/>
                <w:color w:val="000000"/>
                <w:sz w:val="22"/>
              </w:rPr>
              <w:t>HERVIND RAJ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891B4A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367577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  <w:r w:rsidRPr="00B95C24">
              <w:rPr>
                <w:rFonts w:ascii="Century Gothic" w:hAnsi="Century Gothic" w:cs="Calibri"/>
                <w:b/>
                <w:sz w:val="22"/>
              </w:rPr>
              <w:t>PIRAMILA RAMU</w:t>
            </w:r>
          </w:p>
        </w:tc>
      </w:tr>
      <w:tr w:rsidR="00B95C24" w:rsidRPr="00F737FC" w:rsidTr="00FD6216">
        <w:trPr>
          <w:trHeight w:hRule="exact" w:val="317"/>
          <w:jc w:val="center"/>
        </w:trPr>
        <w:tc>
          <w:tcPr>
            <w:tcW w:w="360" w:type="dxa"/>
            <w:vAlign w:val="center"/>
          </w:tcPr>
          <w:p w:rsidR="00B95C24" w:rsidRPr="00891B4A" w:rsidRDefault="00B95C24" w:rsidP="00FD621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806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081478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  <w:tc>
          <w:tcPr>
            <w:tcW w:w="416" w:type="dxa"/>
            <w:tcMar>
              <w:top w:w="14" w:type="dxa"/>
              <w:bottom w:w="14" w:type="dxa"/>
              <w:right w:w="58" w:type="dxa"/>
            </w:tcMar>
            <w:vAlign w:val="center"/>
          </w:tcPr>
          <w:p w:rsidR="00B95C24" w:rsidRPr="00367577" w:rsidRDefault="00B95C24" w:rsidP="00FD6216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:rsidR="00B95C24" w:rsidRPr="00B95C24" w:rsidRDefault="00B95C24" w:rsidP="00FD621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</w:tbl>
    <w:p w:rsidR="00B95C24" w:rsidRDefault="00B95C24"/>
    <w:sectPr w:rsidR="00B95C24" w:rsidSect="00F04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6E9" w:rsidRDefault="007946E9" w:rsidP="00535661">
      <w:pPr>
        <w:spacing w:after="0" w:line="240" w:lineRule="auto"/>
      </w:pPr>
      <w:r>
        <w:separator/>
      </w:r>
    </w:p>
  </w:endnote>
  <w:endnote w:type="continuationSeparator" w:id="0">
    <w:p w:rsidR="007946E9" w:rsidRDefault="007946E9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661" w:rsidRDefault="005356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661" w:rsidRDefault="005356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661" w:rsidRDefault="005356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6E9" w:rsidRDefault="007946E9" w:rsidP="00535661">
      <w:pPr>
        <w:spacing w:after="0" w:line="240" w:lineRule="auto"/>
      </w:pPr>
      <w:r>
        <w:separator/>
      </w:r>
    </w:p>
  </w:footnote>
  <w:footnote w:type="continuationSeparator" w:id="0">
    <w:p w:rsidR="007946E9" w:rsidRDefault="007946E9" w:rsidP="0053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661" w:rsidRDefault="005356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661" w:rsidRDefault="005356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661" w:rsidRDefault="005356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CD025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8A28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B1BAD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A4FCE7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6E9"/>
    <w:rsid w:val="00047640"/>
    <w:rsid w:val="00081478"/>
    <w:rsid w:val="000E7A88"/>
    <w:rsid w:val="001A7D1C"/>
    <w:rsid w:val="001D3A92"/>
    <w:rsid w:val="0023651E"/>
    <w:rsid w:val="002511B6"/>
    <w:rsid w:val="002A052A"/>
    <w:rsid w:val="002A14B7"/>
    <w:rsid w:val="00367577"/>
    <w:rsid w:val="003E0D5C"/>
    <w:rsid w:val="004A370A"/>
    <w:rsid w:val="004B2080"/>
    <w:rsid w:val="004C5C2A"/>
    <w:rsid w:val="00535661"/>
    <w:rsid w:val="00551334"/>
    <w:rsid w:val="005B624C"/>
    <w:rsid w:val="005B65F7"/>
    <w:rsid w:val="006F328C"/>
    <w:rsid w:val="0077242D"/>
    <w:rsid w:val="007946E9"/>
    <w:rsid w:val="0082378B"/>
    <w:rsid w:val="008255F7"/>
    <w:rsid w:val="00826000"/>
    <w:rsid w:val="00891B4A"/>
    <w:rsid w:val="008A5A34"/>
    <w:rsid w:val="008C16EB"/>
    <w:rsid w:val="00920E9F"/>
    <w:rsid w:val="00A335C9"/>
    <w:rsid w:val="00A73265"/>
    <w:rsid w:val="00B51BE4"/>
    <w:rsid w:val="00B95C24"/>
    <w:rsid w:val="00BB6ED3"/>
    <w:rsid w:val="00CC4BA1"/>
    <w:rsid w:val="00D50A1D"/>
    <w:rsid w:val="00D52DA7"/>
    <w:rsid w:val="00EA567A"/>
    <w:rsid w:val="00F04302"/>
    <w:rsid w:val="00F31C75"/>
    <w:rsid w:val="00F737FC"/>
    <w:rsid w:val="00FC4EB2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1" w:unhideWhenUsed="0"/>
    <w:lsdException w:name="heading 2" w:semiHidden="0" w:uiPriority="1" w:unhideWhenUsed="0"/>
    <w:lsdException w:name="heading 3" w:semiHidden="0" w:uiPriority="1" w:unhideWhenUsed="0" w:qFormat="1"/>
    <w:lsdException w:name="heading 4" w:uiPriority="1"/>
    <w:lsdException w:name="heading 5" w:uiPriority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Normal Indent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Placeholder Text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8A5A34"/>
    <w:pPr>
      <w:spacing w:after="0" w:line="240" w:lineRule="auto"/>
      <w:jc w:val="right"/>
    </w:pPr>
    <w:rPr>
      <w:rFonts w:asciiTheme="majorHAnsi" w:hAnsiTheme="majorHAnsi"/>
      <w:color w:val="294353" w:themeColor="text2"/>
      <w:sz w:val="16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4F81BD" w:themeColor="accent1"/>
      <w:sz w:val="18"/>
    </w:rPr>
  </w:style>
  <w:style w:type="paragraph" w:customStyle="1" w:styleId="NameNumber">
    <w:name w:val="Name &amp; Number"/>
    <w:basedOn w:val="Normal"/>
    <w:qFormat/>
    <w:pPr>
      <w:spacing w:after="0" w:line="240" w:lineRule="auto"/>
    </w:pPr>
    <w:rPr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EA567A"/>
    <w:rPr>
      <w:color w:val="463747" w:themeColor="accent5"/>
      <w:sz w:val="28"/>
    </w:rPr>
  </w:style>
  <w:style w:type="paragraph" w:customStyle="1" w:styleId="ScheduleTitle">
    <w:name w:val="Schedule Title"/>
    <w:basedOn w:val="Normal"/>
    <w:qFormat/>
    <w:rsid w:val="00EA567A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463747" w:themeColor="accent5"/>
      <w:sz w:val="52"/>
      <w:szCs w:val="28"/>
    </w:rPr>
  </w:style>
  <w:style w:type="paragraph" w:customStyle="1" w:styleId="ColumnHeading">
    <w:name w:val="Column Heading"/>
    <w:basedOn w:val="Heading4"/>
    <w:qFormat/>
    <w:rsid w:val="00FC665E"/>
    <w:rPr>
      <w:b w:val="0"/>
      <w:color w:val="000000" w:themeColor="text1"/>
      <w:sz w:val="20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1" w:unhideWhenUsed="0"/>
    <w:lsdException w:name="heading 2" w:semiHidden="0" w:uiPriority="1" w:unhideWhenUsed="0"/>
    <w:lsdException w:name="heading 3" w:semiHidden="0" w:uiPriority="1" w:unhideWhenUsed="0" w:qFormat="1"/>
    <w:lsdException w:name="heading 4" w:uiPriority="1"/>
    <w:lsdException w:name="heading 5" w:uiPriority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Normal Indent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Placeholder Text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8A5A34"/>
    <w:pPr>
      <w:spacing w:after="0" w:line="240" w:lineRule="auto"/>
      <w:jc w:val="right"/>
    </w:pPr>
    <w:rPr>
      <w:rFonts w:asciiTheme="majorHAnsi" w:hAnsiTheme="majorHAnsi"/>
      <w:color w:val="294353" w:themeColor="text2"/>
      <w:sz w:val="16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4F81BD" w:themeColor="accent1"/>
      <w:sz w:val="18"/>
    </w:rPr>
  </w:style>
  <w:style w:type="paragraph" w:customStyle="1" w:styleId="NameNumber">
    <w:name w:val="Name &amp; Number"/>
    <w:basedOn w:val="Normal"/>
    <w:qFormat/>
    <w:pPr>
      <w:spacing w:after="0" w:line="240" w:lineRule="auto"/>
    </w:pPr>
    <w:rPr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EA567A"/>
    <w:rPr>
      <w:color w:val="463747" w:themeColor="accent5"/>
      <w:sz w:val="28"/>
    </w:rPr>
  </w:style>
  <w:style w:type="paragraph" w:customStyle="1" w:styleId="ScheduleTitle">
    <w:name w:val="Schedule Title"/>
    <w:basedOn w:val="Normal"/>
    <w:qFormat/>
    <w:rsid w:val="00EA567A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463747" w:themeColor="accent5"/>
      <w:sz w:val="52"/>
      <w:szCs w:val="28"/>
    </w:rPr>
  </w:style>
  <w:style w:type="paragraph" w:customStyle="1" w:styleId="ColumnHeading">
    <w:name w:val="Column Heading"/>
    <w:basedOn w:val="Heading4"/>
    <w:qFormat/>
    <w:rsid w:val="00FC665E"/>
    <w:rPr>
      <w:b w:val="0"/>
      <w:color w:val="000000" w:themeColor="text1"/>
      <w:sz w:val="20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ree\AppData\Roaming\Microsoft\Templates\Weekly_appointment_calendar.dotx" TargetMode="External"/></Relationships>
</file>

<file path=word/theme/theme1.xml><?xml version="1.0" encoding="utf-8"?>
<a:theme xmlns:a="http://schemas.openxmlformats.org/drawingml/2006/main" name="Office Theme">
  <a:themeElements>
    <a:clrScheme name="Custom 19">
      <a:dk1>
        <a:sysClr val="windowText" lastClr="000000"/>
      </a:dk1>
      <a:lt1>
        <a:sysClr val="window" lastClr="FFFFFF"/>
      </a:lt1>
      <a:dk2>
        <a:srgbClr val="294353"/>
      </a:dk2>
      <a:lt2>
        <a:srgbClr val="EEECE1"/>
      </a:lt2>
      <a:accent1>
        <a:srgbClr val="4F81BD"/>
      </a:accent1>
      <a:accent2>
        <a:srgbClr val="EB4960"/>
      </a:accent2>
      <a:accent3>
        <a:srgbClr val="F4837D"/>
      </a:accent3>
      <a:accent4>
        <a:srgbClr val="FDCEAA"/>
      </a:accent4>
      <a:accent5>
        <a:srgbClr val="463747"/>
      </a:accent5>
      <a:accent6>
        <a:srgbClr val="EF9E20"/>
      </a:accent6>
      <a:hlink>
        <a:srgbClr val="0000FF"/>
      </a:hlink>
      <a:folHlink>
        <a:srgbClr val="80008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Weekly_appointment_calendar</Template>
  <TotalTime>0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shree</dc:creator>
  <cp:lastModifiedBy>shree</cp:lastModifiedBy>
  <cp:revision>4</cp:revision>
  <cp:lastPrinted>2019-06-13T04:57:00Z</cp:lastPrinted>
  <dcterms:created xsi:type="dcterms:W3CDTF">2019-06-13T04:51:00Z</dcterms:created>
  <dcterms:modified xsi:type="dcterms:W3CDTF">2019-06-20T04:31:00Z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79;#tpl120;#448;#zwd140;#95;#zwd120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