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9180"/>
      </w:tblGrid>
      <w:tr w:rsidR="005B624C" w14:paraId="2527E71A" w14:textId="77777777" w:rsidTr="00F737FC">
        <w:trPr>
          <w:cantSplit/>
          <w:trHeight w:hRule="exact" w:val="1180"/>
          <w:jc w:val="center"/>
        </w:trPr>
        <w:tc>
          <w:tcPr>
            <w:tcW w:w="900" w:type="dxa"/>
            <w:shd w:val="clear" w:color="auto" w:fill="FF0000"/>
            <w:textDirection w:val="tbRl"/>
            <w:vAlign w:val="center"/>
          </w:tcPr>
          <w:p w14:paraId="33EAC9C1" w14:textId="7B2363F2" w:rsidR="005B624C" w:rsidRPr="00F737FC" w:rsidRDefault="002A052A" w:rsidP="00551334">
            <w:pPr>
              <w:pStyle w:val="ScheduleTitle"/>
              <w:ind w:left="113" w:right="113"/>
              <w:rPr>
                <w:color w:val="D9D9D9" w:themeColor="background1" w:themeShade="D9"/>
                <w:sz w:val="32"/>
                <w:szCs w:val="32"/>
              </w:rPr>
            </w:pPr>
            <w:r w:rsidRPr="00F737FC">
              <w:rPr>
                <w:color w:val="D9D9D9" w:themeColor="background1" w:themeShade="D9"/>
                <w:sz w:val="32"/>
                <w:szCs w:val="32"/>
              </w:rPr>
              <w:t>MEMO</w:t>
            </w:r>
            <w:r w:rsidR="003E07B6">
              <w:rPr>
                <w:color w:val="D9D9D9" w:themeColor="background1" w:themeShade="D9"/>
                <w:sz w:val="32"/>
                <w:szCs w:val="32"/>
              </w:rPr>
              <w:t>1</w:t>
            </w:r>
          </w:p>
        </w:tc>
        <w:tc>
          <w:tcPr>
            <w:tcW w:w="9180" w:type="dxa"/>
            <w:shd w:val="clear" w:color="auto" w:fill="000000" w:themeFill="text1"/>
            <w:vAlign w:val="center"/>
          </w:tcPr>
          <w:p w14:paraId="514AD045" w14:textId="77777777" w:rsidR="007946E9" w:rsidRPr="00F737FC" w:rsidRDefault="007946E9" w:rsidP="00826000">
            <w:pPr>
              <w:pStyle w:val="ScheduleTitle"/>
              <w:rPr>
                <w:color w:val="D9D9D9" w:themeColor="background1" w:themeShade="D9"/>
              </w:rPr>
            </w:pPr>
            <w:r w:rsidRPr="00F737FC">
              <w:rPr>
                <w:color w:val="D9D9D9" w:themeColor="background1" w:themeShade="D9"/>
              </w:rPr>
              <w:t>KOLEJ ASA</w:t>
            </w:r>
          </w:p>
          <w:p w14:paraId="3E24DB21" w14:textId="21208ACB" w:rsidR="005B624C" w:rsidRPr="00F737FC" w:rsidRDefault="007946E9" w:rsidP="00826000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  <w:r w:rsidRPr="00F737FC">
              <w:rPr>
                <w:color w:val="D9D9D9" w:themeColor="background1" w:themeShade="D9"/>
              </w:rPr>
              <w:t xml:space="preserve"> </w:t>
            </w:r>
            <w:r w:rsidRPr="00F737FC">
              <w:rPr>
                <w:color w:val="D9D9D9" w:themeColor="background1" w:themeShade="D9"/>
                <w:sz w:val="40"/>
                <w:szCs w:val="40"/>
              </w:rPr>
              <w:t xml:space="preserve">FEE REMINDER </w:t>
            </w:r>
            <w:r w:rsidR="005E58AA">
              <w:rPr>
                <w:color w:val="D9D9D9" w:themeColor="background1" w:themeShade="D9"/>
                <w:sz w:val="40"/>
                <w:szCs w:val="40"/>
              </w:rPr>
              <w:t>MARCH</w:t>
            </w:r>
            <w:r w:rsidRPr="00F737FC">
              <w:rPr>
                <w:color w:val="D9D9D9" w:themeColor="background1" w:themeShade="D9"/>
                <w:sz w:val="40"/>
                <w:szCs w:val="40"/>
              </w:rPr>
              <w:t xml:space="preserve"> 20</w:t>
            </w:r>
            <w:r w:rsidR="005E58AA">
              <w:rPr>
                <w:color w:val="D9D9D9" w:themeColor="background1" w:themeShade="D9"/>
                <w:sz w:val="40"/>
                <w:szCs w:val="40"/>
              </w:rPr>
              <w:t>21</w:t>
            </w:r>
          </w:p>
          <w:p w14:paraId="26F768B1" w14:textId="77777777" w:rsidR="007946E9" w:rsidRPr="00F737FC" w:rsidRDefault="007946E9" w:rsidP="00826000">
            <w:pPr>
              <w:pStyle w:val="ScheduleTitle"/>
              <w:rPr>
                <w:color w:val="D9D9D9" w:themeColor="background1" w:themeShade="D9"/>
                <w:sz w:val="40"/>
                <w:szCs w:val="40"/>
              </w:rPr>
            </w:pPr>
          </w:p>
          <w:p w14:paraId="7C7810C2" w14:textId="77777777" w:rsidR="007946E9" w:rsidRPr="00F737FC" w:rsidRDefault="007946E9" w:rsidP="00826000">
            <w:pPr>
              <w:pStyle w:val="ScheduleTitle"/>
              <w:rPr>
                <w:color w:val="D9D9D9" w:themeColor="background1" w:themeShade="D9"/>
              </w:rPr>
            </w:pPr>
          </w:p>
        </w:tc>
      </w:tr>
    </w:tbl>
    <w:p w14:paraId="06D99768" w14:textId="77777777" w:rsidR="005B624C" w:rsidRDefault="007946E9" w:rsidP="007946E9">
      <w:pPr>
        <w:jc w:val="center"/>
        <w:rPr>
          <w:rFonts w:ascii="Century Gothic" w:hAnsi="Century Gothic"/>
          <w:b/>
          <w:sz w:val="32"/>
          <w:szCs w:val="32"/>
        </w:rPr>
      </w:pPr>
      <w:r w:rsidRPr="0023651E">
        <w:rPr>
          <w:rFonts w:ascii="Century Gothic" w:hAnsi="Century Gothic"/>
          <w:b/>
          <w:sz w:val="32"/>
          <w:szCs w:val="32"/>
        </w:rPr>
        <w:t>KINDLY SEE MDM. SHEILA FROM FINANCE DEPARTMENT</w:t>
      </w:r>
      <w:r w:rsidR="004B2080">
        <w:rPr>
          <w:rFonts w:ascii="Century Gothic" w:hAnsi="Century Gothic"/>
          <w:b/>
          <w:sz w:val="32"/>
          <w:szCs w:val="32"/>
        </w:rPr>
        <w:t xml:space="preserve"> TO SETTLE FEES DUE</w:t>
      </w:r>
    </w:p>
    <w:p w14:paraId="649224C8" w14:textId="77777777" w:rsidR="00B51BE4" w:rsidRDefault="00B51BE4" w:rsidP="007946E9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(TO AVOID BEING BARRED FROM EXAM)</w:t>
      </w:r>
    </w:p>
    <w:p w14:paraId="5599E8BE" w14:textId="77777777" w:rsidR="00B95C24" w:rsidRPr="0023651E" w:rsidRDefault="00B95C24" w:rsidP="007946E9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Please also take note that unsettled fees, the student exam results would NOT be presented in Exam Board Meetings which will delay your graduation dates.</w:t>
      </w:r>
    </w:p>
    <w:tbl>
      <w:tblPr>
        <w:tblStyle w:val="TableGrid"/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3737"/>
        <w:gridCol w:w="567"/>
        <w:gridCol w:w="4175"/>
      </w:tblGrid>
      <w:tr w:rsidR="007946E9" w:rsidRPr="00F737FC" w14:paraId="076973C7" w14:textId="77777777" w:rsidTr="005E58AA">
        <w:trPr>
          <w:trHeight w:hRule="exact" w:val="789"/>
          <w:jc w:val="center"/>
        </w:trPr>
        <w:tc>
          <w:tcPr>
            <w:tcW w:w="568" w:type="dxa"/>
            <w:shd w:val="clear" w:color="auto" w:fill="8BA50B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C82A3EF" w14:textId="77777777" w:rsidR="007946E9" w:rsidRPr="00F737FC" w:rsidRDefault="007946E9" w:rsidP="00C35972">
            <w:pPr>
              <w:pStyle w:val="DayoftheWeek"/>
              <w:rPr>
                <w:b/>
              </w:rPr>
            </w:pPr>
          </w:p>
        </w:tc>
        <w:tc>
          <w:tcPr>
            <w:tcW w:w="3737" w:type="dxa"/>
            <w:shd w:val="clear" w:color="auto" w:fill="8BA50B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AD7B250" w14:textId="77777777" w:rsidR="007946E9" w:rsidRPr="00F737FC" w:rsidRDefault="007946E9" w:rsidP="00C35972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BBA (FINANCE)</w:t>
            </w:r>
          </w:p>
        </w:tc>
        <w:tc>
          <w:tcPr>
            <w:tcW w:w="567" w:type="dxa"/>
            <w:shd w:val="clear" w:color="auto" w:fill="FF0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FE05A2B" w14:textId="77777777" w:rsidR="007946E9" w:rsidRPr="00F737FC" w:rsidRDefault="007946E9" w:rsidP="00C35972">
            <w:pPr>
              <w:pStyle w:val="DayoftheWeek"/>
              <w:rPr>
                <w:b/>
                <w:color w:val="294353" w:themeColor="text2"/>
              </w:rPr>
            </w:pPr>
          </w:p>
        </w:tc>
        <w:tc>
          <w:tcPr>
            <w:tcW w:w="4175" w:type="dxa"/>
            <w:shd w:val="clear" w:color="auto" w:fill="FF0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2CEFD274" w14:textId="77777777" w:rsidR="007946E9" w:rsidRPr="00F737FC" w:rsidRDefault="007946E9" w:rsidP="00C35972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BBA (INTERNATIONAL BUSINESS)</w:t>
            </w:r>
          </w:p>
        </w:tc>
      </w:tr>
      <w:tr w:rsidR="00FC4EB2" w:rsidRPr="00F737FC" w14:paraId="2786A40B" w14:textId="77777777" w:rsidTr="005E58AA">
        <w:trPr>
          <w:trHeight w:hRule="exact" w:val="317"/>
          <w:jc w:val="center"/>
        </w:trPr>
        <w:tc>
          <w:tcPr>
            <w:tcW w:w="568" w:type="dxa"/>
            <w:vAlign w:val="center"/>
          </w:tcPr>
          <w:p w14:paraId="738B3F47" w14:textId="77777777" w:rsidR="00FC4EB2" w:rsidRPr="00F737FC" w:rsidRDefault="00FC4EB2" w:rsidP="00C35972">
            <w:pPr>
              <w:pStyle w:val="Time"/>
              <w:rPr>
                <w:b/>
              </w:rPr>
            </w:pPr>
          </w:p>
        </w:tc>
        <w:tc>
          <w:tcPr>
            <w:tcW w:w="3737" w:type="dxa"/>
            <w:shd w:val="clear" w:color="auto" w:fill="FDCEAA" w:themeFill="accent4"/>
            <w:vAlign w:val="center"/>
          </w:tcPr>
          <w:p w14:paraId="40078A84" w14:textId="77777777"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9D060" w14:textId="77777777" w:rsidR="00FC4EB2" w:rsidRPr="00F737FC" w:rsidRDefault="00FC4EB2" w:rsidP="007946E9">
            <w:pPr>
              <w:pStyle w:val="Time"/>
              <w:jc w:val="center"/>
              <w:rPr>
                <w:b/>
              </w:rPr>
            </w:pPr>
          </w:p>
        </w:tc>
        <w:tc>
          <w:tcPr>
            <w:tcW w:w="4175" w:type="dxa"/>
            <w:shd w:val="clear" w:color="auto" w:fill="FDCEAA" w:themeFill="accent4"/>
            <w:vAlign w:val="center"/>
          </w:tcPr>
          <w:p w14:paraId="1C9BFEB2" w14:textId="77777777" w:rsidR="00FC4EB2" w:rsidRPr="00F737FC" w:rsidRDefault="00FC4EB2" w:rsidP="00C35972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B95C24" w:rsidRPr="00F737FC" w14:paraId="6A954CD7" w14:textId="77777777" w:rsidTr="005E58AA">
        <w:trPr>
          <w:trHeight w:hRule="exact" w:val="317"/>
          <w:jc w:val="center"/>
        </w:trPr>
        <w:tc>
          <w:tcPr>
            <w:tcW w:w="568" w:type="dxa"/>
            <w:vAlign w:val="center"/>
          </w:tcPr>
          <w:p w14:paraId="7350085E" w14:textId="77777777"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73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605DFE33" w14:textId="5388AE4D" w:rsidR="00B95C24" w:rsidRPr="00BB6ED3" w:rsidRDefault="00B95C24" w:rsidP="00C35972">
            <w:pPr>
              <w:rPr>
                <w:rFonts w:ascii="Century Gothic" w:eastAsia="Times New Roman" w:hAnsi="Century Gothic" w:cs="Calibri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0EDD4B4" w14:textId="77777777"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75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0F05BFA1" w14:textId="366E8B5F" w:rsidR="00B95C24" w:rsidRDefault="005E58AA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ALANGANTHDRA SOUNTHRA RAJAN</w:t>
            </w:r>
          </w:p>
        </w:tc>
      </w:tr>
      <w:tr w:rsidR="00B95C24" w:rsidRPr="00F737FC" w14:paraId="33A9F63F" w14:textId="77777777" w:rsidTr="005E58AA">
        <w:trPr>
          <w:trHeight w:hRule="exact" w:val="317"/>
          <w:jc w:val="center"/>
        </w:trPr>
        <w:tc>
          <w:tcPr>
            <w:tcW w:w="568" w:type="dxa"/>
            <w:vAlign w:val="center"/>
          </w:tcPr>
          <w:p w14:paraId="7CB1CDA3" w14:textId="77777777"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737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14:paraId="4C2AD7E1" w14:textId="3D93A859" w:rsidR="00B95C24" w:rsidRPr="00F31C75" w:rsidRDefault="00B95C24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56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2A8C1B6" w14:textId="77777777"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75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14:paraId="3F1C16F8" w14:textId="3521028A" w:rsidR="00B95C24" w:rsidRDefault="005E58AA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RAJA SEELAN</w:t>
            </w:r>
          </w:p>
        </w:tc>
      </w:tr>
      <w:tr w:rsidR="00B95C24" w:rsidRPr="00F737FC" w14:paraId="6C4C7DEF" w14:textId="77777777" w:rsidTr="005E58AA">
        <w:trPr>
          <w:trHeight w:hRule="exact" w:val="317"/>
          <w:jc w:val="center"/>
        </w:trPr>
        <w:tc>
          <w:tcPr>
            <w:tcW w:w="568" w:type="dxa"/>
            <w:vAlign w:val="center"/>
          </w:tcPr>
          <w:p w14:paraId="1A5893AC" w14:textId="77777777"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73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5325FD95" w14:textId="77777777" w:rsidR="00B95C24" w:rsidRPr="00F31C75" w:rsidRDefault="00B95C24">
            <w:pPr>
              <w:rPr>
                <w:rFonts w:ascii="Century Gothic" w:hAnsi="Century Gothic" w:cs="Calibri"/>
                <w:b/>
                <w:sz w:val="22"/>
              </w:rPr>
            </w:pPr>
          </w:p>
        </w:tc>
        <w:tc>
          <w:tcPr>
            <w:tcW w:w="56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37E1DA2" w14:textId="77777777"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75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4843CE41" w14:textId="230BC869" w:rsidR="00B95C24" w:rsidRDefault="005E58AA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DEVAMALAR SUBRAMANIAM</w:t>
            </w:r>
          </w:p>
        </w:tc>
      </w:tr>
      <w:tr w:rsidR="00B95C24" w:rsidRPr="00F737FC" w14:paraId="57D658F5" w14:textId="77777777" w:rsidTr="005E58AA">
        <w:trPr>
          <w:trHeight w:hRule="exact" w:val="317"/>
          <w:jc w:val="center"/>
        </w:trPr>
        <w:tc>
          <w:tcPr>
            <w:tcW w:w="568" w:type="dxa"/>
            <w:vAlign w:val="center"/>
          </w:tcPr>
          <w:p w14:paraId="4D88305C" w14:textId="77777777" w:rsidR="00B95C24" w:rsidRPr="00BB6ED3" w:rsidRDefault="00B95C24" w:rsidP="00C35972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737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14:paraId="7CB4210B" w14:textId="77777777" w:rsidR="00B95C24" w:rsidRPr="00BB6ED3" w:rsidRDefault="00B95C24" w:rsidP="00C35972">
            <w:pPr>
              <w:rPr>
                <w:rFonts w:ascii="Century Gothic" w:eastAsia="Times New Roman" w:hAnsi="Century Gothic" w:cs="Calibri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564AB38" w14:textId="7496262E" w:rsidR="00B95C24" w:rsidRPr="00BB6ED3" w:rsidRDefault="00B95C24" w:rsidP="007946E9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14:paraId="22093F83" w14:textId="17BE24CA" w:rsidR="00B95C24" w:rsidRDefault="00B95C24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</w:tr>
    </w:tbl>
    <w:p w14:paraId="0355E1C4" w14:textId="2B2B842A" w:rsidR="00B95C24" w:rsidRDefault="00B95C24"/>
    <w:tbl>
      <w:tblPr>
        <w:tblStyle w:val="TableGrid"/>
        <w:tblW w:w="9073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567"/>
        <w:gridCol w:w="4253"/>
      </w:tblGrid>
      <w:tr w:rsidR="003E07B6" w:rsidRPr="00F737FC" w14:paraId="1134DC9E" w14:textId="77777777" w:rsidTr="00014D7D">
        <w:trPr>
          <w:trHeight w:hRule="exact" w:val="771"/>
        </w:trPr>
        <w:tc>
          <w:tcPr>
            <w:tcW w:w="568" w:type="dxa"/>
            <w:shd w:val="clear" w:color="auto" w:fill="FA9142" w:themeFill="accent4" w:themeFillShade="BF"/>
          </w:tcPr>
          <w:p w14:paraId="463C32A1" w14:textId="77777777" w:rsidR="005E58AA" w:rsidRPr="00F737FC" w:rsidRDefault="005E58AA" w:rsidP="004C45BF">
            <w:pPr>
              <w:pStyle w:val="DayoftheWeek"/>
              <w:rPr>
                <w:b/>
              </w:rPr>
            </w:pPr>
          </w:p>
        </w:tc>
        <w:tc>
          <w:tcPr>
            <w:tcW w:w="3685" w:type="dxa"/>
            <w:shd w:val="clear" w:color="auto" w:fill="FA9142" w:themeFill="accent4" w:themeFillShade="BF"/>
          </w:tcPr>
          <w:p w14:paraId="0E6F2E72" w14:textId="77777777" w:rsidR="005E58AA" w:rsidRPr="00F737FC" w:rsidRDefault="005E58AA" w:rsidP="004C45BF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DIPLOMA IN MANAGEMENT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14:paraId="5A558ABA" w14:textId="77777777" w:rsidR="005E58AA" w:rsidRPr="00F737FC" w:rsidRDefault="005E58AA" w:rsidP="004C45BF">
            <w:pPr>
              <w:pStyle w:val="DayoftheWeek"/>
              <w:rPr>
                <w:b/>
              </w:rPr>
            </w:pPr>
          </w:p>
        </w:tc>
        <w:tc>
          <w:tcPr>
            <w:tcW w:w="4253" w:type="dxa"/>
            <w:shd w:val="clear" w:color="auto" w:fill="97B7CC" w:themeFill="text2" w:themeFillTint="66"/>
          </w:tcPr>
          <w:p w14:paraId="1EB7EE12" w14:textId="77777777" w:rsidR="005E58AA" w:rsidRPr="00F737FC" w:rsidRDefault="005E58AA" w:rsidP="004C45BF">
            <w:pPr>
              <w:pStyle w:val="DayoftheWeek"/>
              <w:rPr>
                <w:b/>
              </w:rPr>
            </w:pPr>
            <w:r w:rsidRPr="00F737FC">
              <w:rPr>
                <w:b/>
              </w:rPr>
              <w:t>DIPLOMA IN ACCOUNTING</w:t>
            </w:r>
          </w:p>
        </w:tc>
      </w:tr>
      <w:tr w:rsidR="005E58AA" w:rsidRPr="00F737FC" w14:paraId="6EC8ABF5" w14:textId="77777777" w:rsidTr="005E58AA">
        <w:trPr>
          <w:trHeight w:hRule="exact" w:val="317"/>
        </w:trPr>
        <w:tc>
          <w:tcPr>
            <w:tcW w:w="568" w:type="dxa"/>
          </w:tcPr>
          <w:p w14:paraId="34005617" w14:textId="77777777" w:rsidR="005E58AA" w:rsidRPr="00F737FC" w:rsidRDefault="005E58AA" w:rsidP="004C45BF">
            <w:pPr>
              <w:pStyle w:val="Time"/>
              <w:rPr>
                <w:b/>
              </w:rPr>
            </w:pPr>
          </w:p>
        </w:tc>
        <w:tc>
          <w:tcPr>
            <w:tcW w:w="3685" w:type="dxa"/>
          </w:tcPr>
          <w:p w14:paraId="0BF38F25" w14:textId="77777777" w:rsidR="005E58AA" w:rsidRPr="00F737FC" w:rsidRDefault="005E58AA" w:rsidP="004C45BF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567" w:type="dxa"/>
          </w:tcPr>
          <w:p w14:paraId="19C7294E" w14:textId="77777777" w:rsidR="005E58AA" w:rsidRPr="00F737FC" w:rsidRDefault="005E58AA" w:rsidP="004C45BF">
            <w:pPr>
              <w:pStyle w:val="Time"/>
              <w:rPr>
                <w:b/>
              </w:rPr>
            </w:pPr>
          </w:p>
        </w:tc>
        <w:tc>
          <w:tcPr>
            <w:tcW w:w="4253" w:type="dxa"/>
          </w:tcPr>
          <w:p w14:paraId="088844EB" w14:textId="77777777" w:rsidR="005E58AA" w:rsidRPr="00F737FC" w:rsidRDefault="005E58AA" w:rsidP="004C45BF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5E58AA" w:rsidRPr="00F737FC" w14:paraId="53706CBA" w14:textId="77777777" w:rsidTr="005E58AA">
        <w:trPr>
          <w:trHeight w:hRule="exact" w:val="317"/>
        </w:trPr>
        <w:tc>
          <w:tcPr>
            <w:tcW w:w="568" w:type="dxa"/>
          </w:tcPr>
          <w:p w14:paraId="2379C5E0" w14:textId="77777777" w:rsidR="005E58AA" w:rsidRPr="00BB6ED3" w:rsidRDefault="005E58AA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11A8DD32" w14:textId="04EF8F5E" w:rsidR="005E58AA" w:rsidRDefault="003E07B6" w:rsidP="004C45BF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THANARUBINI VEERASAMY</w:t>
            </w:r>
          </w:p>
        </w:tc>
        <w:tc>
          <w:tcPr>
            <w:tcW w:w="567" w:type="dxa"/>
          </w:tcPr>
          <w:p w14:paraId="163A9132" w14:textId="77777777" w:rsidR="005E58AA" w:rsidRPr="00BB6ED3" w:rsidRDefault="005E58AA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14:paraId="5FE0F052" w14:textId="10CB1D75" w:rsidR="005E58AA" w:rsidRPr="00F31C75" w:rsidRDefault="003E07B6" w:rsidP="004C45BF">
            <w:pPr>
              <w:rPr>
                <w:rFonts w:ascii="Century Gothic" w:hAnsi="Century Gothic" w:cs="Calibri"/>
                <w:b/>
                <w:sz w:val="22"/>
              </w:rPr>
            </w:pPr>
            <w:r>
              <w:rPr>
                <w:rFonts w:ascii="Century Gothic" w:hAnsi="Century Gothic" w:cs="Calibri"/>
                <w:b/>
                <w:sz w:val="22"/>
              </w:rPr>
              <w:t>GOH SIE ER</w:t>
            </w:r>
          </w:p>
        </w:tc>
      </w:tr>
      <w:tr w:rsidR="003E07B6" w:rsidRPr="00F737FC" w14:paraId="10032AB8" w14:textId="77777777" w:rsidTr="005E58AA">
        <w:trPr>
          <w:trHeight w:hRule="exact" w:val="317"/>
        </w:trPr>
        <w:tc>
          <w:tcPr>
            <w:tcW w:w="568" w:type="dxa"/>
          </w:tcPr>
          <w:p w14:paraId="1B080DD7" w14:textId="77777777" w:rsidR="003E07B6" w:rsidRPr="00BB6ED3" w:rsidRDefault="003E07B6" w:rsidP="003E07B6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1F07A4A9" w14:textId="608436B1" w:rsidR="003E07B6" w:rsidRDefault="003E07B6" w:rsidP="003E07B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NUR FARAH ARINA</w:t>
            </w:r>
          </w:p>
        </w:tc>
        <w:tc>
          <w:tcPr>
            <w:tcW w:w="567" w:type="dxa"/>
          </w:tcPr>
          <w:p w14:paraId="034499AD" w14:textId="77777777" w:rsidR="003E07B6" w:rsidRPr="00BB6ED3" w:rsidRDefault="003E07B6" w:rsidP="003E07B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14:paraId="79C830C0" w14:textId="4666E922" w:rsidR="003E07B6" w:rsidRPr="00F31C75" w:rsidRDefault="003E07B6" w:rsidP="003E07B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3E07B6" w:rsidRPr="00F737FC" w14:paraId="32C32A36" w14:textId="77777777" w:rsidTr="005E58AA">
        <w:trPr>
          <w:trHeight w:hRule="exact" w:val="317"/>
        </w:trPr>
        <w:tc>
          <w:tcPr>
            <w:tcW w:w="568" w:type="dxa"/>
          </w:tcPr>
          <w:p w14:paraId="648A8DB6" w14:textId="77777777" w:rsidR="003E07B6" w:rsidRPr="00BB6ED3" w:rsidRDefault="003E07B6" w:rsidP="003E07B6">
            <w:pPr>
              <w:pStyle w:val="Tim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326B7A27" w14:textId="080D2E4B" w:rsidR="003E07B6" w:rsidRDefault="003E07B6" w:rsidP="003E07B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CHONG MENG SHAN</w:t>
            </w:r>
          </w:p>
        </w:tc>
        <w:tc>
          <w:tcPr>
            <w:tcW w:w="567" w:type="dxa"/>
          </w:tcPr>
          <w:p w14:paraId="6039E762" w14:textId="77777777" w:rsidR="003E07B6" w:rsidRPr="00BB6ED3" w:rsidRDefault="003E07B6" w:rsidP="003E07B6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14:paraId="286E83CD" w14:textId="750AA68C" w:rsidR="003E07B6" w:rsidRPr="00F31C75" w:rsidRDefault="003E07B6" w:rsidP="003E07B6">
            <w:pPr>
              <w:rPr>
                <w:rFonts w:ascii="Century Gothic" w:hAnsi="Century Gothic" w:cs="Calibri"/>
                <w:b/>
                <w:sz w:val="22"/>
              </w:rPr>
            </w:pPr>
          </w:p>
        </w:tc>
      </w:tr>
      <w:tr w:rsidR="003E07B6" w:rsidRPr="00F737FC" w14:paraId="778B16F1" w14:textId="77777777" w:rsidTr="005E58AA">
        <w:trPr>
          <w:trHeight w:hRule="exact" w:val="317"/>
        </w:trPr>
        <w:tc>
          <w:tcPr>
            <w:tcW w:w="568" w:type="dxa"/>
          </w:tcPr>
          <w:p w14:paraId="04373230" w14:textId="77777777" w:rsidR="003E07B6" w:rsidRPr="00F31C75" w:rsidRDefault="003E07B6" w:rsidP="003E07B6">
            <w:pPr>
              <w:pStyle w:val="Time"/>
              <w:rPr>
                <w:b/>
                <w:sz w:val="24"/>
                <w:szCs w:val="24"/>
              </w:rPr>
            </w:pPr>
            <w:r w:rsidRPr="00F31C7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548D0360" w14:textId="2F12A1E1" w:rsidR="003E07B6" w:rsidRDefault="003E07B6" w:rsidP="003E07B6">
            <w:pPr>
              <w:rPr>
                <w:rFonts w:ascii="Century Gothic" w:hAnsi="Century Gothic" w:cs="Calibri"/>
                <w:b/>
                <w:bCs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TAN HUEY MIN</w:t>
            </w:r>
          </w:p>
        </w:tc>
        <w:tc>
          <w:tcPr>
            <w:tcW w:w="567" w:type="dxa"/>
          </w:tcPr>
          <w:p w14:paraId="40C74C99" w14:textId="77777777" w:rsidR="003E07B6" w:rsidRPr="00F737FC" w:rsidRDefault="003E07B6" w:rsidP="003E07B6">
            <w:pPr>
              <w:pStyle w:val="Time"/>
              <w:rPr>
                <w:b/>
              </w:rPr>
            </w:pPr>
          </w:p>
        </w:tc>
        <w:tc>
          <w:tcPr>
            <w:tcW w:w="4253" w:type="dxa"/>
          </w:tcPr>
          <w:p w14:paraId="38D25170" w14:textId="34A449F6" w:rsidR="003E07B6" w:rsidRPr="00F737FC" w:rsidRDefault="003E07B6" w:rsidP="003E07B6">
            <w:pPr>
              <w:pStyle w:val="NameNumber"/>
              <w:rPr>
                <w:b/>
              </w:rPr>
            </w:pPr>
          </w:p>
        </w:tc>
      </w:tr>
      <w:tr w:rsidR="003E07B6" w:rsidRPr="00F737FC" w14:paraId="001AA8EE" w14:textId="77777777" w:rsidTr="005E58AA">
        <w:trPr>
          <w:trHeight w:hRule="exact" w:val="317"/>
        </w:trPr>
        <w:tc>
          <w:tcPr>
            <w:tcW w:w="568" w:type="dxa"/>
          </w:tcPr>
          <w:p w14:paraId="2DFC12EA" w14:textId="78D8F493" w:rsidR="003E07B6" w:rsidRPr="00F31C75" w:rsidRDefault="003E07B6" w:rsidP="003E07B6">
            <w:pPr>
              <w:pStyle w:val="Time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3A6E5C1F" w14:textId="09918306" w:rsidR="003E07B6" w:rsidRDefault="003E07B6" w:rsidP="003E07B6">
            <w:pPr>
              <w:rPr>
                <w:rFonts w:ascii="Century Gothic" w:hAnsi="Century Gothic" w:cs="Calibri"/>
                <w:b/>
                <w:bCs/>
                <w:sz w:val="22"/>
              </w:rPr>
            </w:pPr>
          </w:p>
        </w:tc>
        <w:tc>
          <w:tcPr>
            <w:tcW w:w="567" w:type="dxa"/>
          </w:tcPr>
          <w:p w14:paraId="36D0E52F" w14:textId="77777777" w:rsidR="003E07B6" w:rsidRPr="00F737FC" w:rsidRDefault="003E07B6" w:rsidP="003E07B6">
            <w:pPr>
              <w:pStyle w:val="Time"/>
              <w:rPr>
                <w:b/>
              </w:rPr>
            </w:pPr>
          </w:p>
        </w:tc>
        <w:tc>
          <w:tcPr>
            <w:tcW w:w="4253" w:type="dxa"/>
          </w:tcPr>
          <w:p w14:paraId="06F50056" w14:textId="1DB63B03" w:rsidR="003E07B6" w:rsidRPr="00F737FC" w:rsidRDefault="003E07B6" w:rsidP="003E07B6">
            <w:pPr>
              <w:pStyle w:val="NameNumber"/>
              <w:rPr>
                <w:b/>
              </w:rPr>
            </w:pPr>
          </w:p>
        </w:tc>
      </w:tr>
    </w:tbl>
    <w:p w14:paraId="3F79FF19" w14:textId="2CB90856" w:rsidR="005E58AA" w:rsidRDefault="005E58AA"/>
    <w:tbl>
      <w:tblPr>
        <w:tblStyle w:val="TableGrid"/>
        <w:tblW w:w="9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574"/>
        <w:gridCol w:w="3782"/>
        <w:gridCol w:w="574"/>
        <w:gridCol w:w="4225"/>
      </w:tblGrid>
      <w:tr w:rsidR="003E07B6" w:rsidRPr="00F737FC" w14:paraId="3D4B8DF2" w14:textId="77777777" w:rsidTr="004C45BF">
        <w:trPr>
          <w:trHeight w:hRule="exact" w:val="771"/>
          <w:jc w:val="center"/>
        </w:trPr>
        <w:tc>
          <w:tcPr>
            <w:tcW w:w="574" w:type="dxa"/>
            <w:shd w:val="clear" w:color="auto" w:fill="FFC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40BF2D6" w14:textId="77777777" w:rsidR="003E07B6" w:rsidRPr="00F737FC" w:rsidRDefault="003E07B6" w:rsidP="004C45BF">
            <w:pPr>
              <w:pStyle w:val="DayoftheWeek"/>
              <w:rPr>
                <w:b/>
              </w:rPr>
            </w:pPr>
          </w:p>
        </w:tc>
        <w:tc>
          <w:tcPr>
            <w:tcW w:w="3782" w:type="dxa"/>
            <w:shd w:val="clear" w:color="auto" w:fill="FFC000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96FE6BD" w14:textId="77777777" w:rsidR="003E07B6" w:rsidRPr="00F737FC" w:rsidRDefault="003E07B6" w:rsidP="004C45BF">
            <w:pPr>
              <w:pStyle w:val="DayoftheWeek"/>
              <w:rPr>
                <w:b/>
              </w:rPr>
            </w:pPr>
            <w:r>
              <w:rPr>
                <w:b/>
              </w:rPr>
              <w:t>EDBM</w:t>
            </w:r>
          </w:p>
        </w:tc>
        <w:tc>
          <w:tcPr>
            <w:tcW w:w="574" w:type="dxa"/>
            <w:shd w:val="clear" w:color="auto" w:fill="987D9A" w:themeFill="accent5" w:themeFillTint="99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4F3C930" w14:textId="77777777" w:rsidR="003E07B6" w:rsidRPr="00F737FC" w:rsidRDefault="003E07B6" w:rsidP="004C45BF">
            <w:pPr>
              <w:pStyle w:val="DayoftheWeek"/>
              <w:rPr>
                <w:b/>
              </w:rPr>
            </w:pPr>
          </w:p>
        </w:tc>
        <w:tc>
          <w:tcPr>
            <w:tcW w:w="4225" w:type="dxa"/>
            <w:shd w:val="clear" w:color="auto" w:fill="987D9A" w:themeFill="accent5" w:themeFillTint="99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779F8D4" w14:textId="77777777" w:rsidR="003E07B6" w:rsidRPr="00F737FC" w:rsidRDefault="003E07B6" w:rsidP="004C45BF">
            <w:pPr>
              <w:pStyle w:val="DayoftheWeek"/>
              <w:rPr>
                <w:b/>
              </w:rPr>
            </w:pPr>
            <w:r>
              <w:rPr>
                <w:b/>
              </w:rPr>
              <w:t>COBM</w:t>
            </w:r>
          </w:p>
        </w:tc>
      </w:tr>
      <w:tr w:rsidR="003E07B6" w:rsidRPr="00F737FC" w14:paraId="307C5ED6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169147D8" w14:textId="77777777" w:rsidR="003E07B6" w:rsidRPr="00F737FC" w:rsidRDefault="003E07B6" w:rsidP="004C45BF">
            <w:pPr>
              <w:pStyle w:val="Time"/>
              <w:rPr>
                <w:b/>
              </w:rPr>
            </w:pPr>
          </w:p>
        </w:tc>
        <w:tc>
          <w:tcPr>
            <w:tcW w:w="3782" w:type="dxa"/>
            <w:shd w:val="clear" w:color="auto" w:fill="EB4960" w:themeFill="accent2"/>
            <w:vAlign w:val="center"/>
          </w:tcPr>
          <w:p w14:paraId="5E7DF585" w14:textId="77777777" w:rsidR="003E07B6" w:rsidRPr="00F737FC" w:rsidRDefault="003E07B6" w:rsidP="004C45BF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  <w:tc>
          <w:tcPr>
            <w:tcW w:w="574" w:type="dxa"/>
            <w:vAlign w:val="center"/>
          </w:tcPr>
          <w:p w14:paraId="2140D72B" w14:textId="77777777" w:rsidR="003E07B6" w:rsidRPr="00F737FC" w:rsidRDefault="003E07B6" w:rsidP="004C45BF">
            <w:pPr>
              <w:pStyle w:val="Time"/>
              <w:rPr>
                <w:b/>
              </w:rPr>
            </w:pPr>
          </w:p>
        </w:tc>
        <w:tc>
          <w:tcPr>
            <w:tcW w:w="4225" w:type="dxa"/>
            <w:shd w:val="clear" w:color="auto" w:fill="EB4960" w:themeFill="accent2"/>
            <w:vAlign w:val="center"/>
          </w:tcPr>
          <w:p w14:paraId="4F8B5D05" w14:textId="77777777" w:rsidR="003E07B6" w:rsidRPr="00F737FC" w:rsidRDefault="003E07B6" w:rsidP="004C45BF">
            <w:pPr>
              <w:pStyle w:val="ColumnHeading"/>
              <w:rPr>
                <w:b/>
              </w:rPr>
            </w:pPr>
            <w:r w:rsidRPr="00F737FC">
              <w:rPr>
                <w:b/>
              </w:rPr>
              <w:t>Name</w:t>
            </w:r>
          </w:p>
        </w:tc>
      </w:tr>
      <w:tr w:rsidR="003E07B6" w:rsidRPr="00BB6ED3" w14:paraId="62C7564E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2E4EFF4D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  <w:r w:rsidRPr="00BB6E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82" w:type="dxa"/>
            <w:shd w:val="clear" w:color="auto" w:fill="auto"/>
            <w:tcMar>
              <w:top w:w="14" w:type="dxa"/>
              <w:bottom w:w="14" w:type="dxa"/>
              <w:right w:w="58" w:type="dxa"/>
            </w:tcMar>
          </w:tcPr>
          <w:p w14:paraId="27A4F25C" w14:textId="77777777" w:rsidR="003E07B6" w:rsidRPr="00081478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JEYALECTHUMY SIVAGURU</w:t>
            </w:r>
          </w:p>
        </w:tc>
        <w:tc>
          <w:tcPr>
            <w:tcW w:w="574" w:type="dxa"/>
            <w:tcMar>
              <w:top w:w="14" w:type="dxa"/>
              <w:bottom w:w="14" w:type="dxa"/>
              <w:right w:w="58" w:type="dxa"/>
            </w:tcMar>
            <w:vAlign w:val="center"/>
          </w:tcPr>
          <w:p w14:paraId="7DF26E89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5" w:type="dxa"/>
            <w:shd w:val="clear" w:color="auto" w:fill="auto"/>
            <w:tcMar>
              <w:top w:w="14" w:type="dxa"/>
              <w:bottom w:w="14" w:type="dxa"/>
              <w:right w:w="58" w:type="dxa"/>
            </w:tcMar>
          </w:tcPr>
          <w:p w14:paraId="58878A09" w14:textId="77777777" w:rsidR="003E07B6" w:rsidRPr="003E07B6" w:rsidRDefault="003E07B6" w:rsidP="004C45BF">
            <w:pPr>
              <w:rPr>
                <w:rFonts w:ascii="Century Gothic" w:hAnsi="Century Gothic" w:cs="Calibri"/>
                <w:b/>
                <w:sz w:val="22"/>
              </w:rPr>
            </w:pPr>
            <w:r w:rsidRPr="003E07B6">
              <w:rPr>
                <w:rFonts w:ascii="Century Gothic" w:hAnsi="Century Gothic"/>
                <w:b/>
                <w:sz w:val="22"/>
              </w:rPr>
              <w:t>GOH WINT SON</w:t>
            </w:r>
          </w:p>
        </w:tc>
      </w:tr>
      <w:tr w:rsidR="003E07B6" w:rsidRPr="00BB6ED3" w14:paraId="2DD27E6E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1446E2C7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8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E76AA1B" w14:textId="77777777" w:rsidR="003E07B6" w:rsidRPr="00B95C24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YASHINE BALASH</w:t>
            </w:r>
          </w:p>
        </w:tc>
        <w:tc>
          <w:tcPr>
            <w:tcW w:w="574" w:type="dxa"/>
            <w:tcMar>
              <w:top w:w="14" w:type="dxa"/>
              <w:bottom w:w="14" w:type="dxa"/>
              <w:right w:w="58" w:type="dxa"/>
            </w:tcMar>
            <w:vAlign w:val="center"/>
          </w:tcPr>
          <w:p w14:paraId="2968C865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5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3DC8476" w14:textId="77777777" w:rsidR="003E07B6" w:rsidRPr="003E07B6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  <w:r w:rsidRPr="003E07B6">
              <w:rPr>
                <w:rFonts w:ascii="Century Gothic" w:hAnsi="Century Gothic"/>
                <w:b/>
                <w:sz w:val="22"/>
              </w:rPr>
              <w:t>SARASWATHY SELVARAJU</w:t>
            </w:r>
          </w:p>
        </w:tc>
      </w:tr>
      <w:tr w:rsidR="003E07B6" w:rsidRPr="00BB6ED3" w14:paraId="1604576C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7F491A73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782" w:type="dxa"/>
            <w:shd w:val="clear" w:color="auto" w:fill="auto"/>
            <w:tcMar>
              <w:top w:w="14" w:type="dxa"/>
              <w:bottom w:w="14" w:type="dxa"/>
              <w:right w:w="58" w:type="dxa"/>
            </w:tcMar>
          </w:tcPr>
          <w:p w14:paraId="32889B79" w14:textId="3D521694" w:rsidR="003E07B6" w:rsidRPr="00B95C24" w:rsidRDefault="00014D7D" w:rsidP="004C45BF">
            <w:pPr>
              <w:rPr>
                <w:rFonts w:ascii="Century Gothic" w:hAnsi="Century Gothic" w:cs="Calibri"/>
                <w:b/>
                <w:sz w:val="22"/>
              </w:rPr>
            </w:pPr>
            <w:r>
              <w:rPr>
                <w:rFonts w:ascii="Century Gothic" w:hAnsi="Century Gothic" w:cs="Calibri"/>
                <w:b/>
                <w:sz w:val="22"/>
              </w:rPr>
              <w:t>PREVINA REVICHANKER</w:t>
            </w:r>
          </w:p>
        </w:tc>
        <w:tc>
          <w:tcPr>
            <w:tcW w:w="574" w:type="dxa"/>
            <w:tcMar>
              <w:top w:w="14" w:type="dxa"/>
              <w:bottom w:w="14" w:type="dxa"/>
              <w:right w:w="58" w:type="dxa"/>
            </w:tcMar>
            <w:vAlign w:val="center"/>
          </w:tcPr>
          <w:p w14:paraId="3DC147CD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5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3AEC4AF4" w14:textId="77777777" w:rsidR="003E07B6" w:rsidRPr="00081478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3E07B6" w:rsidRPr="00BB6ED3" w14:paraId="686D3F37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3F9A8979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782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698CC7D" w14:textId="77777777" w:rsidR="003E07B6" w:rsidRPr="00B95C24" w:rsidRDefault="003E07B6" w:rsidP="004C45BF">
            <w:pPr>
              <w:rPr>
                <w:rFonts w:ascii="Century Gothic" w:hAnsi="Century Gothic" w:cs="Calibri"/>
                <w:b/>
                <w:sz w:val="22"/>
              </w:rPr>
            </w:pPr>
            <w:r>
              <w:rPr>
                <w:rFonts w:ascii="Century Gothic" w:hAnsi="Century Gothic" w:cs="Calibri"/>
                <w:b/>
                <w:bCs/>
                <w:sz w:val="22"/>
              </w:rPr>
              <w:t>LOGESWARY VENGADASALAM</w:t>
            </w:r>
          </w:p>
        </w:tc>
        <w:tc>
          <w:tcPr>
            <w:tcW w:w="574" w:type="dxa"/>
            <w:tcMar>
              <w:top w:w="14" w:type="dxa"/>
              <w:bottom w:w="14" w:type="dxa"/>
              <w:right w:w="58" w:type="dxa"/>
            </w:tcMar>
            <w:vAlign w:val="center"/>
          </w:tcPr>
          <w:p w14:paraId="4EE98F9B" w14:textId="77777777" w:rsidR="003E07B6" w:rsidRPr="00BB6ED3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5" w:type="dxa"/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bottom"/>
          </w:tcPr>
          <w:p w14:paraId="71370FFD" w14:textId="77777777" w:rsidR="003E07B6" w:rsidRPr="00081478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  <w:tr w:rsidR="003E07B6" w:rsidRPr="00D50A1D" w14:paraId="2A502D2F" w14:textId="77777777" w:rsidTr="004C45BF">
        <w:trPr>
          <w:trHeight w:hRule="exact" w:val="317"/>
          <w:jc w:val="center"/>
        </w:trPr>
        <w:tc>
          <w:tcPr>
            <w:tcW w:w="574" w:type="dxa"/>
            <w:vAlign w:val="center"/>
          </w:tcPr>
          <w:p w14:paraId="421F06CF" w14:textId="1139065B" w:rsidR="003E07B6" w:rsidRPr="00D50A1D" w:rsidRDefault="00014D7D" w:rsidP="00014D7D">
            <w:pPr>
              <w:pStyle w:val="Tim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782" w:type="dxa"/>
            <w:shd w:val="clear" w:color="auto" w:fill="auto"/>
            <w:tcMar>
              <w:top w:w="14" w:type="dxa"/>
              <w:bottom w:w="14" w:type="dxa"/>
              <w:right w:w="58" w:type="dxa"/>
            </w:tcMar>
          </w:tcPr>
          <w:p w14:paraId="3B550745" w14:textId="2F8796D2" w:rsidR="003E07B6" w:rsidRPr="00B95C24" w:rsidRDefault="00014D7D" w:rsidP="004C45BF">
            <w:pPr>
              <w:rPr>
                <w:rFonts w:ascii="Century Gothic" w:hAnsi="Century Gothic" w:cs="Calibri"/>
                <w:b/>
                <w:sz w:val="22"/>
              </w:rPr>
            </w:pPr>
            <w:r>
              <w:rPr>
                <w:rFonts w:ascii="Century Gothic" w:hAnsi="Century Gothic" w:cs="Calibri"/>
                <w:b/>
                <w:sz w:val="22"/>
              </w:rPr>
              <w:t>THIVYA SUKUMARAN</w:t>
            </w:r>
          </w:p>
        </w:tc>
        <w:tc>
          <w:tcPr>
            <w:tcW w:w="574" w:type="dxa"/>
            <w:tcMar>
              <w:top w:w="14" w:type="dxa"/>
              <w:bottom w:w="14" w:type="dxa"/>
              <w:right w:w="58" w:type="dxa"/>
            </w:tcMar>
            <w:vAlign w:val="center"/>
          </w:tcPr>
          <w:p w14:paraId="4804B443" w14:textId="77777777" w:rsidR="003E07B6" w:rsidRPr="00D50A1D" w:rsidRDefault="003E07B6" w:rsidP="004C45BF">
            <w:pPr>
              <w:pStyle w:val="Time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5" w:type="dxa"/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bottom"/>
          </w:tcPr>
          <w:p w14:paraId="77845224" w14:textId="77777777" w:rsidR="003E07B6" w:rsidRPr="00081478" w:rsidRDefault="003E07B6" w:rsidP="004C45BF">
            <w:pPr>
              <w:rPr>
                <w:rFonts w:ascii="Century Gothic" w:hAnsi="Century Gothic" w:cs="Calibri"/>
                <w:b/>
                <w:color w:val="000000"/>
                <w:sz w:val="22"/>
              </w:rPr>
            </w:pPr>
          </w:p>
        </w:tc>
      </w:tr>
    </w:tbl>
    <w:p w14:paraId="3A3FA3DF" w14:textId="367E79FA" w:rsidR="003E07B6" w:rsidRDefault="003E07B6"/>
    <w:sectPr w:rsidR="003E07B6" w:rsidSect="00F04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08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47117" w14:textId="77777777" w:rsidR="007946E9" w:rsidRDefault="007946E9" w:rsidP="00535661">
      <w:pPr>
        <w:spacing w:after="0" w:line="240" w:lineRule="auto"/>
      </w:pPr>
      <w:r>
        <w:separator/>
      </w:r>
    </w:p>
  </w:endnote>
  <w:endnote w:type="continuationSeparator" w:id="0">
    <w:p w14:paraId="151D8A25" w14:textId="77777777" w:rsidR="007946E9" w:rsidRDefault="007946E9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E5FE9" w14:textId="77777777" w:rsidR="00535661" w:rsidRDefault="00535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16DAC" w14:textId="77777777" w:rsidR="00535661" w:rsidRDefault="00535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F7CBE" w14:textId="77777777" w:rsidR="00535661" w:rsidRDefault="00535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AE0DE" w14:textId="77777777" w:rsidR="007946E9" w:rsidRDefault="007946E9" w:rsidP="00535661">
      <w:pPr>
        <w:spacing w:after="0" w:line="240" w:lineRule="auto"/>
      </w:pPr>
      <w:r>
        <w:separator/>
      </w:r>
    </w:p>
  </w:footnote>
  <w:footnote w:type="continuationSeparator" w:id="0">
    <w:p w14:paraId="01231A12" w14:textId="77777777" w:rsidR="007946E9" w:rsidRDefault="007946E9" w:rsidP="0053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5497E" w14:textId="77777777" w:rsidR="00535661" w:rsidRDefault="005356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129AC" w14:textId="77777777" w:rsidR="00535661" w:rsidRDefault="005356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5A0BA" w14:textId="77777777" w:rsidR="00535661" w:rsidRDefault="00535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CB62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E2EE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10A61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5F8E3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E9"/>
    <w:rsid w:val="00014D7D"/>
    <w:rsid w:val="00047640"/>
    <w:rsid w:val="00081478"/>
    <w:rsid w:val="000E7A88"/>
    <w:rsid w:val="001A7D1C"/>
    <w:rsid w:val="001D3A92"/>
    <w:rsid w:val="0023651E"/>
    <w:rsid w:val="002511B6"/>
    <w:rsid w:val="002A052A"/>
    <w:rsid w:val="002A14B7"/>
    <w:rsid w:val="00367577"/>
    <w:rsid w:val="003E07B6"/>
    <w:rsid w:val="003E0D5C"/>
    <w:rsid w:val="004A370A"/>
    <w:rsid w:val="004B2080"/>
    <w:rsid w:val="004C5C2A"/>
    <w:rsid w:val="00535661"/>
    <w:rsid w:val="00551334"/>
    <w:rsid w:val="005B624C"/>
    <w:rsid w:val="005B65F7"/>
    <w:rsid w:val="005E58AA"/>
    <w:rsid w:val="006F328C"/>
    <w:rsid w:val="007138D9"/>
    <w:rsid w:val="0077242D"/>
    <w:rsid w:val="007946E9"/>
    <w:rsid w:val="0082378B"/>
    <w:rsid w:val="008255F7"/>
    <w:rsid w:val="00826000"/>
    <w:rsid w:val="00891B4A"/>
    <w:rsid w:val="008A5A34"/>
    <w:rsid w:val="008C16EB"/>
    <w:rsid w:val="00920E9F"/>
    <w:rsid w:val="00A335C9"/>
    <w:rsid w:val="00A73265"/>
    <w:rsid w:val="00B51BE4"/>
    <w:rsid w:val="00B95C24"/>
    <w:rsid w:val="00BB6ED3"/>
    <w:rsid w:val="00CC4BA1"/>
    <w:rsid w:val="00D50A1D"/>
    <w:rsid w:val="00D52DA7"/>
    <w:rsid w:val="00E21AA0"/>
    <w:rsid w:val="00EA567A"/>
    <w:rsid w:val="00F04302"/>
    <w:rsid w:val="00F31C75"/>
    <w:rsid w:val="00F737FC"/>
    <w:rsid w:val="00FC4EB2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oNotEmbedSmartTags/>
  <w:decimalSymbol w:val="."/>
  <w:listSeparator w:val=","/>
  <w14:docId w14:val="313C181D"/>
  <w15:docId w15:val="{18F71345-35F7-47BF-B9CB-11EE569F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8A5A34"/>
    <w:pPr>
      <w:spacing w:after="0" w:line="240" w:lineRule="auto"/>
      <w:jc w:val="right"/>
    </w:pPr>
    <w:rPr>
      <w:rFonts w:asciiTheme="majorHAnsi" w:hAnsiTheme="majorHAnsi"/>
      <w:color w:val="294353" w:themeColor="text2"/>
      <w:sz w:val="16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customStyle="1" w:styleId="NameNumber">
    <w:name w:val="Name &amp; Number"/>
    <w:basedOn w:val="Normal"/>
    <w:qFormat/>
    <w:pPr>
      <w:spacing w:after="0" w:line="240" w:lineRule="auto"/>
    </w:pPr>
    <w:rPr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EA567A"/>
    <w:rPr>
      <w:color w:val="463747" w:themeColor="accent5"/>
      <w:sz w:val="28"/>
    </w:rPr>
  </w:style>
  <w:style w:type="paragraph" w:customStyle="1" w:styleId="ScheduleTitle">
    <w:name w:val="Schedule Title"/>
    <w:basedOn w:val="Normal"/>
    <w:qFormat/>
    <w:rsid w:val="00EA567A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463747" w:themeColor="accent5"/>
      <w:sz w:val="52"/>
      <w:szCs w:val="28"/>
    </w:rPr>
  </w:style>
  <w:style w:type="paragraph" w:customStyle="1" w:styleId="ColumnHeading">
    <w:name w:val="Column Heading"/>
    <w:basedOn w:val="Heading4"/>
    <w:qFormat/>
    <w:rsid w:val="00FC665E"/>
    <w:rPr>
      <w:b w:val="0"/>
      <w:color w:val="000000" w:themeColor="text1"/>
      <w:sz w:val="20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4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ree\AppData\Roaming\Microsoft\Templates\Weekly_appointment_calendar.dotx" TargetMode="External"/></Relationships>
</file>

<file path=word/theme/theme1.xml><?xml version="1.0" encoding="utf-8"?>
<a:theme xmlns:a="http://schemas.openxmlformats.org/drawingml/2006/main" name="Office Theme">
  <a:themeElements>
    <a:clrScheme name="Custom 19">
      <a:dk1>
        <a:sysClr val="windowText" lastClr="000000"/>
      </a:dk1>
      <a:lt1>
        <a:sysClr val="window" lastClr="FFFFFF"/>
      </a:lt1>
      <a:dk2>
        <a:srgbClr val="294353"/>
      </a:dk2>
      <a:lt2>
        <a:srgbClr val="EEECE1"/>
      </a:lt2>
      <a:accent1>
        <a:srgbClr val="4F81BD"/>
      </a:accent1>
      <a:accent2>
        <a:srgbClr val="EB4960"/>
      </a:accent2>
      <a:accent3>
        <a:srgbClr val="F4837D"/>
      </a:accent3>
      <a:accent4>
        <a:srgbClr val="FDCEAA"/>
      </a:accent4>
      <a:accent5>
        <a:srgbClr val="463747"/>
      </a:accent5>
      <a:accent6>
        <a:srgbClr val="EF9E20"/>
      </a:accent6>
      <a:hlink>
        <a:srgbClr val="0000FF"/>
      </a:hlink>
      <a:folHlink>
        <a:srgbClr val="80008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Weekly_appointment_calendar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shree</dc:creator>
  <cp:lastModifiedBy>KAUSHALYA SATHIVEL</cp:lastModifiedBy>
  <cp:revision>2</cp:revision>
  <cp:lastPrinted>2019-06-13T04:57:00Z</cp:lastPrinted>
  <dcterms:created xsi:type="dcterms:W3CDTF">2021-03-01T04:08:00Z</dcterms:created>
  <dcterms:modified xsi:type="dcterms:W3CDTF">2021-03-01T04:08:00Z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79;#tpl120;#448;#zwd140;#95;#zwd120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